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AFF76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59264" behindDoc="0" locked="0" layoutInCell="1" allowOverlap="1" wp14:anchorId="5A8EB670" wp14:editId="2FF9DE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9810" cy="918845"/>
            <wp:effectExtent l="0" t="0" r="8890" b="0"/>
            <wp:wrapThrough wrapText="bothSides">
              <wp:wrapPolygon edited="0">
                <wp:start x="0" y="0"/>
                <wp:lineTo x="0" y="21048"/>
                <wp:lineTo x="21385" y="21048"/>
                <wp:lineTo x="2138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918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1FEAD836" wp14:editId="0F75517C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828675" cy="896620"/>
            <wp:effectExtent l="0" t="0" r="0" b="0"/>
            <wp:wrapSquare wrapText="right"/>
            <wp:docPr id="11" name="Picture 11" descr="http://www.ks-gov.net/pm/Portals/0/Logot/Stema%20(100px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s-gov.net/pm/Portals/0/Logot/Stema%20(100px)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4" cy="8988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Republika e Kosovës</w:t>
      </w:r>
    </w:p>
    <w:p w14:paraId="49870ABD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Republika Kosova – </w:t>
      </w:r>
      <w:r w:rsidRPr="008B3C72">
        <w:rPr>
          <w:b/>
          <w:bCs/>
          <w:color w:val="808080" w:themeColor="background1" w:themeShade="80"/>
          <w:sz w:val="24"/>
          <w:szCs w:val="32"/>
        </w:rPr>
        <w:t>Republic of Kosovo</w:t>
      </w:r>
    </w:p>
    <w:p w14:paraId="5CB3D7B4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Komuna e Drenasit</w:t>
      </w:r>
    </w:p>
    <w:p w14:paraId="7A66F33F" w14:textId="74C4A04E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r-Latn-RS"/>
        </w:rPr>
        <w:t>Opština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 –</w:t>
      </w:r>
      <w:r w:rsidRPr="008B3C72">
        <w:rPr>
          <w:b/>
          <w:bCs/>
          <w:color w:val="808080" w:themeColor="background1" w:themeShade="80"/>
          <w:sz w:val="24"/>
          <w:szCs w:val="32"/>
        </w:rPr>
        <w:t>Municipality of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</w:t>
      </w:r>
    </w:p>
    <w:p w14:paraId="3646D3EA" w14:textId="203C45EB" w:rsidR="00AB36DE" w:rsidRPr="008B3C72" w:rsidRDefault="00AB36DE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Zyra e Kryetarit</w:t>
      </w:r>
    </w:p>
    <w:p w14:paraId="418CE830" w14:textId="77777777" w:rsidR="001C42DB" w:rsidRPr="00454962" w:rsidRDefault="001C42DB" w:rsidP="00006B51">
      <w:pPr>
        <w:jc w:val="center"/>
        <w:rPr>
          <w:rFonts w:cs="Arial"/>
          <w:b/>
          <w:noProof/>
          <w:color w:val="000000" w:themeColor="text1"/>
          <w:sz w:val="11"/>
          <w:szCs w:val="21"/>
        </w:rPr>
      </w:pPr>
    </w:p>
    <w:tbl>
      <w:tblPr>
        <w:tblW w:w="9985" w:type="dxa"/>
        <w:tblInd w:w="5" w:type="dxa"/>
        <w:tblLook w:val="04A0" w:firstRow="1" w:lastRow="0" w:firstColumn="1" w:lastColumn="0" w:noHBand="0" w:noVBand="1"/>
      </w:tblPr>
      <w:tblGrid>
        <w:gridCol w:w="2695"/>
        <w:gridCol w:w="716"/>
        <w:gridCol w:w="677"/>
        <w:gridCol w:w="1390"/>
        <w:gridCol w:w="192"/>
        <w:gridCol w:w="2875"/>
        <w:gridCol w:w="1440"/>
      </w:tblGrid>
      <w:tr w:rsidR="00126D3B" w:rsidRPr="00454962" w14:paraId="3F05F1D6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070A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DB8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B704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0BE5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AC6BA95" w14:textId="77777777" w:rsidTr="00502D74">
        <w:trPr>
          <w:trHeight w:val="1764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50613B28" w14:textId="1D1366BF" w:rsidR="00126D3B" w:rsidRPr="00ED03BC" w:rsidRDefault="00126D3B" w:rsidP="0027659D">
            <w:pPr>
              <w:ind w:left="-109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55AF" w14:textId="6060BC5B" w:rsidR="00126D3B" w:rsidRPr="00ED03BC" w:rsidRDefault="00126D3B" w:rsidP="0027659D">
            <w:pPr>
              <w:ind w:left="72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D03B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E07C" w14:textId="0E891B74" w:rsidR="00126D3B" w:rsidRPr="00454962" w:rsidRDefault="00126D3B" w:rsidP="008B3C72">
            <w:pPr>
              <w:ind w:left="-109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26D3B" w:rsidRPr="00454962" w14:paraId="40EE3171" w14:textId="77777777" w:rsidTr="00502D74">
        <w:trPr>
          <w:trHeight w:val="38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8" w:space="0" w:color="BFBFBF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507D7BBC" w14:textId="7D9ABF80" w:rsidR="00126D3B" w:rsidRPr="00A30686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A30686">
              <w:rPr>
                <w:rFonts w:cs="Calibri"/>
                <w:b/>
                <w:bCs/>
                <w:color w:val="000000"/>
                <w:szCs w:val="20"/>
              </w:rPr>
              <w:t>KOMUNA E DRENASIT</w:t>
            </w:r>
          </w:p>
        </w:tc>
        <w:tc>
          <w:tcPr>
            <w:tcW w:w="2875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7900B73B" w14:textId="3B8EBE82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2B824DC4" w14:textId="43234805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</w:tr>
      <w:tr w:rsidR="00126D3B" w:rsidRPr="00454962" w14:paraId="17BD36D3" w14:textId="77777777" w:rsidTr="00502D74">
        <w:trPr>
          <w:trHeight w:val="394"/>
        </w:trPr>
        <w:tc>
          <w:tcPr>
            <w:tcW w:w="3411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hideMark/>
          </w:tcPr>
          <w:p w14:paraId="3EEBB5D0" w14:textId="7234C72A" w:rsidR="00126D3B" w:rsidRPr="00252580" w:rsidRDefault="00252580" w:rsidP="00252580">
            <w:pPr>
              <w:rPr>
                <w:rFonts w:cs="Calibri"/>
                <w:b/>
                <w:color w:val="808080"/>
                <w:sz w:val="28"/>
                <w:szCs w:val="28"/>
              </w:rPr>
            </w:pPr>
            <w:proofErr w:type="spellStart"/>
            <w:r w:rsidRPr="00252580">
              <w:rPr>
                <w:rFonts w:cs="Calibri"/>
                <w:b/>
                <w:color w:val="000000"/>
                <w:szCs w:val="20"/>
              </w:rPr>
              <w:t>Ag</w:t>
            </w:r>
            <w:r w:rsidR="00742134">
              <w:rPr>
                <w:rFonts w:cs="Calibri"/>
                <w:b/>
                <w:color w:val="000000"/>
                <w:szCs w:val="20"/>
              </w:rPr>
              <w:t>jenda</w:t>
            </w:r>
            <w:proofErr w:type="spellEnd"/>
            <w:r w:rsidR="00742134">
              <w:rPr>
                <w:rFonts w:cs="Calibri"/>
                <w:b/>
                <w:color w:val="000000"/>
                <w:szCs w:val="20"/>
              </w:rPr>
              <w:t xml:space="preserve"> e </w:t>
            </w:r>
            <w:proofErr w:type="spellStart"/>
            <w:r w:rsidR="00742134">
              <w:rPr>
                <w:rFonts w:cs="Calibri"/>
                <w:b/>
                <w:color w:val="000000"/>
                <w:szCs w:val="20"/>
              </w:rPr>
              <w:t>Kryetarit</w:t>
            </w:r>
            <w:proofErr w:type="spellEnd"/>
            <w:r w:rsidR="00742134">
              <w:rPr>
                <w:rFonts w:cs="Calibri"/>
                <w:b/>
                <w:color w:val="000000"/>
                <w:szCs w:val="20"/>
              </w:rPr>
              <w:t xml:space="preserve">, </w:t>
            </w:r>
            <w:proofErr w:type="spellStart"/>
            <w:r w:rsidR="00742134">
              <w:rPr>
                <w:rFonts w:cs="Calibri"/>
                <w:b/>
                <w:color w:val="000000"/>
                <w:szCs w:val="20"/>
              </w:rPr>
              <w:t>Muaji</w:t>
            </w:r>
            <w:proofErr w:type="spellEnd"/>
            <w:r w:rsidR="00742134">
              <w:rPr>
                <w:rFonts w:cs="Calibri"/>
                <w:b/>
                <w:color w:val="000000"/>
                <w:szCs w:val="20"/>
              </w:rPr>
              <w:t xml:space="preserve"> Maj</w:t>
            </w:r>
            <w:r w:rsidR="005E2CB8">
              <w:rPr>
                <w:rFonts w:cs="Calibri"/>
                <w:b/>
                <w:color w:val="000000"/>
                <w:szCs w:val="20"/>
              </w:rPr>
              <w:t>, 2024</w:t>
            </w:r>
          </w:p>
        </w:tc>
        <w:tc>
          <w:tcPr>
            <w:tcW w:w="2259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3AACD84" w14:textId="765DD1EA" w:rsidR="00126D3B" w:rsidRPr="00454962" w:rsidRDefault="00126D3B" w:rsidP="00252580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  <w:r w:rsidR="00252580">
              <w:rPr>
                <w:rFonts w:cs="Calibri"/>
                <w:color w:val="000000"/>
                <w:szCs w:val="20"/>
              </w:rPr>
              <w:t xml:space="preserve"> 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A9B42CD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315EAA6F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</w:tr>
      <w:tr w:rsidR="00126D3B" w:rsidRPr="00454962" w14:paraId="049BBD0F" w14:textId="77777777" w:rsidTr="00502D74">
        <w:trPr>
          <w:trHeight w:val="46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2CB0D491" w14:textId="52A2F9B2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PËRSHKRIMI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16D78E8D" w14:textId="3189BCD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PJESËMARR</w:t>
            </w:r>
            <w:r w:rsidRPr="00EC45C0">
              <w:rPr>
                <w:rFonts w:cs="Calibri"/>
                <w:b/>
                <w:bCs/>
                <w:color w:val="000000"/>
                <w:szCs w:val="20"/>
              </w:rPr>
              <w:t>Ë</w:t>
            </w:r>
            <w:r>
              <w:rPr>
                <w:rFonts w:cs="Calibri"/>
                <w:b/>
                <w:bCs/>
                <w:color w:val="000000"/>
                <w:szCs w:val="20"/>
              </w:rPr>
              <w:t>SIT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668482D3" w14:textId="251F55C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KOHA</w:t>
            </w:r>
          </w:p>
        </w:tc>
      </w:tr>
      <w:tr w:rsidR="00126D3B" w:rsidRPr="0090552D" w14:paraId="1FE289EA" w14:textId="77777777" w:rsidTr="00502D74">
        <w:trPr>
          <w:trHeight w:val="147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C0424C" w14:textId="150C52FC" w:rsidR="00126D3B" w:rsidRPr="00742134" w:rsidRDefault="00742134" w:rsidP="005C096C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color w:val="000000"/>
                <w:sz w:val="24"/>
              </w:rPr>
            </w:pPr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Brenda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kompleksit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industrial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Feronikl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it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,</w:t>
            </w:r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ës</w:t>
            </w:r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htë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vënë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gurthemeli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projektit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energjisë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ripërtëritshme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BC48C3" w14:textId="32E4A266" w:rsidR="00126D3B" w:rsidRPr="00742134" w:rsidRDefault="00742134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Ambasadori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Republikës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Turqisë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z.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Angılı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ministrit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Fikrim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Damka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zv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Ministër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Getoar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Mjeku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mysafirëve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shumtë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Robert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Yildirim</w:t>
            </w:r>
            <w:proofErr w:type="spellEnd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74213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6F1892C0" w14:textId="3F38336B" w:rsidR="00742134" w:rsidRPr="00183527" w:rsidRDefault="00742134" w:rsidP="00742134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7AFE9ABF" w14:textId="77777777" w:rsidR="003F65C6" w:rsidRDefault="00742134" w:rsidP="00974F3D">
            <w:pPr>
              <w:rPr>
                <w:rFonts w:ascii="Times New Roman" w:hAnsi="Times New Roman"/>
                <w:color w:val="000000"/>
                <w:sz w:val="24"/>
              </w:rPr>
            </w:pPr>
            <w:bookmarkStart w:id="0" w:name="_GoBack"/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bookmarkEnd w:id="0"/>
          <w:p w14:paraId="5C400A93" w14:textId="58AAEC81" w:rsidR="00742134" w:rsidRPr="00183527" w:rsidRDefault="00742134" w:rsidP="003F65C6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2.5.2024</w:t>
            </w:r>
          </w:p>
        </w:tc>
      </w:tr>
      <w:tr w:rsidR="00126D3B" w:rsidRPr="0090552D" w14:paraId="77224B7D" w14:textId="77777777" w:rsidTr="00502D74">
        <w:trPr>
          <w:trHeight w:val="2078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B755A39" w14:textId="7EB2429D" w:rsidR="00126D3B" w:rsidRPr="007D410B" w:rsidRDefault="00742134" w:rsidP="007D410B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rastin</w:t>
            </w:r>
            <w:proofErr w:type="spellEnd"/>
            <w:r w:rsid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shënimit</w:t>
            </w:r>
            <w:proofErr w:type="spellEnd"/>
            <w:r w:rsid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përvjetorit</w:t>
            </w:r>
            <w:proofErr w:type="spellEnd"/>
            <w:r w:rsid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martirëve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pranë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Memorialit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fshatin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Shtuticë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vendit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prehet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dëshmori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Nystret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Hal</w:t>
            </w:r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ili</w:t>
            </w:r>
            <w:proofErr w:type="spellEnd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vendosën</w:t>
            </w:r>
            <w:proofErr w:type="spellEnd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kurora</w:t>
            </w:r>
            <w:proofErr w:type="spellEnd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="007D410B"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012E8D7" w14:textId="21A268B9" w:rsidR="00126D3B" w:rsidRPr="00183527" w:rsidRDefault="007D410B" w:rsidP="005C096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zyrtar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komunal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6763CC9C" w14:textId="77777777" w:rsidR="00BF65D7" w:rsidRDefault="007D410B" w:rsidP="0074213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607B596B" w14:textId="3172C7E8" w:rsidR="007D410B" w:rsidRPr="00183527" w:rsidRDefault="007D410B" w:rsidP="007D410B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3.5.2024</w:t>
            </w:r>
          </w:p>
        </w:tc>
      </w:tr>
      <w:tr w:rsidR="0099611B" w:rsidRPr="0090552D" w14:paraId="0D0D8D31" w14:textId="77777777" w:rsidTr="00502D74">
        <w:trPr>
          <w:trHeight w:val="2078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2A9D902" w14:textId="1B5F7B50" w:rsidR="0099611B" w:rsidRPr="007D410B" w:rsidRDefault="007D410B" w:rsidP="00BF65D7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Tropojë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sheshit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"Tahir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Sinani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"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Bajram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Curr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iu</w:t>
            </w:r>
            <w:proofErr w:type="spellEnd"/>
            <w:proofErr w:type="gram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shtua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personazhi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që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mungonte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heroi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tri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luftërave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Kosovë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Luginën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Preshevës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Maqedoninë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Veriut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erdhi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bronz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heroi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Tahir </w:t>
            </w:r>
            <w:proofErr w:type="spellStart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Sinani</w:t>
            </w:r>
            <w:proofErr w:type="spellEnd"/>
            <w:r w:rsidRPr="007D410B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F713EB" w14:textId="796D632D" w:rsidR="0099611B" w:rsidRPr="001E6A9D" w:rsidRDefault="007D410B" w:rsidP="001E6A9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bashk</w:t>
            </w:r>
            <w:r w:rsidR="000B6C99">
              <w:rPr>
                <w:rFonts w:ascii="Times New Roman" w:hAnsi="Times New Roman"/>
                <w:color w:val="000000"/>
                <w:sz w:val="24"/>
              </w:rPr>
              <w:t>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0102DB5" w14:textId="77777777" w:rsidR="00CF6E89" w:rsidRDefault="000B6C99" w:rsidP="0074213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12:00</w:t>
            </w:r>
          </w:p>
          <w:p w14:paraId="37E78A43" w14:textId="77777777" w:rsidR="000B6C99" w:rsidRDefault="000B6C99" w:rsidP="00742134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60FDB256" w14:textId="7719C94C" w:rsidR="000B6C99" w:rsidRPr="00742134" w:rsidRDefault="000B6C99" w:rsidP="000B6C99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5.5.2024</w:t>
            </w:r>
          </w:p>
        </w:tc>
      </w:tr>
      <w:tr w:rsidR="002E6DC8" w:rsidRPr="0090552D" w14:paraId="7D5D235F" w14:textId="77777777" w:rsidTr="00502D74">
        <w:trPr>
          <w:trHeight w:val="2078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C0C1B6E" w14:textId="0DDA07FF" w:rsidR="002E6DC8" w:rsidRPr="000B6C99" w:rsidRDefault="000B6C99" w:rsidP="00742134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përvjetorin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rënies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heroike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vënë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kurora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nderim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para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vendit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prehet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heroi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Kosovës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Luan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Haradinaj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Memorialin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Gllogjan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7850388" w14:textId="2F92CD65" w:rsidR="002E6DC8" w:rsidRPr="000B6C99" w:rsidRDefault="000B6C99" w:rsidP="001E6A9D">
            <w:pP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bashkëveprimtarë</w:t>
            </w:r>
            <w:proofErr w:type="spellEnd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0B6C99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bashkëluftëtarë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6A587AE" w14:textId="77777777" w:rsidR="00CF6E89" w:rsidRDefault="000B6C99" w:rsidP="0074213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12:00</w:t>
            </w:r>
          </w:p>
          <w:p w14:paraId="1A48A142" w14:textId="2AA5B2B3" w:rsidR="000B6C99" w:rsidRPr="00742134" w:rsidRDefault="000B6C99" w:rsidP="000B6C99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6.5.2024</w:t>
            </w:r>
          </w:p>
        </w:tc>
      </w:tr>
      <w:tr w:rsidR="00126D3B" w:rsidRPr="00454962" w14:paraId="4C97128B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6B08507" w14:textId="6972F654" w:rsidR="00126D3B" w:rsidRPr="00BE1968" w:rsidRDefault="00BE1968" w:rsidP="00BE1968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rPr>
                <w:rFonts w:ascii="Times New Roman" w:hAnsi="Times New Roman"/>
                <w:color w:val="000000"/>
                <w:sz w:val="24"/>
              </w:rPr>
            </w:pPr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rastin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përvjetorit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kemi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vendosem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kurora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pranë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Memorialit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Marinë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dëshmorët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Sinan I. Berisha,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Agron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Sh. Berisha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Nuhi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Rr. Berisha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CEC4970" w14:textId="0BA9D67C" w:rsidR="00126D3B" w:rsidRPr="00BE1968" w:rsidRDefault="00BE1968" w:rsidP="00011EBC">
            <w:pPr>
              <w:rPr>
                <w:rFonts w:ascii="Times New Roman" w:hAnsi="Times New Roman"/>
                <w:color w:val="000000"/>
                <w:sz w:val="24"/>
              </w:rPr>
            </w:pPr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38A4B474" w14:textId="77777777" w:rsidR="00B017AB" w:rsidRDefault="00BE1968" w:rsidP="0074213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11:00</w:t>
            </w:r>
          </w:p>
          <w:p w14:paraId="50674EE1" w14:textId="77777777" w:rsidR="00BE1968" w:rsidRDefault="00BE1968" w:rsidP="00742134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3FCA3D1B" w14:textId="0AF287E9" w:rsidR="00BE1968" w:rsidRPr="00183527" w:rsidRDefault="00BE1968" w:rsidP="00BE1968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7.5.2024</w:t>
            </w:r>
          </w:p>
        </w:tc>
      </w:tr>
      <w:tr w:rsidR="003D157C" w:rsidRPr="0090552D" w14:paraId="5154E885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4F35EB2" w14:textId="78CFA7E8" w:rsidR="003D157C" w:rsidRPr="00BE1968" w:rsidRDefault="00BE1968" w:rsidP="00B43640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24" w:lineRule="atLeast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lastRenderedPageBreak/>
              <w:t>Priti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takim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Drejtuesit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Feronikelit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diskutuan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zgjerimin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kapaciteteve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gjigantit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industrial me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projektin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proofErr w:type="gram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ri</w:t>
            </w:r>
            <w:proofErr w:type="spellEnd"/>
            <w:proofErr w:type="gram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energjisë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ripërtëritshme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A1F5F71" w14:textId="7EA8B38F" w:rsidR="003D157C" w:rsidRPr="00BE1968" w:rsidRDefault="00BE1968" w:rsidP="00B43640">
            <w:pPr>
              <w:shd w:val="clear" w:color="auto" w:fill="FFFFFF"/>
              <w:spacing w:beforeAutospacing="1" w:afterAutospacing="1" w:line="224" w:lineRule="atLeast"/>
              <w:rPr>
                <w:rFonts w:ascii="Times New Roman" w:hAnsi="Times New Roman"/>
                <w:color w:val="000000"/>
                <w:sz w:val="24"/>
              </w:rPr>
            </w:pPr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z.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Faruk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Beqiri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Drejtor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Përgjithshëm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NewCo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“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Ferronikeli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” Complex, 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me</w:t>
            </w:r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A3FAAB5" w14:textId="77777777" w:rsidR="0095733F" w:rsidRDefault="00BE1968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68BDB851" w14:textId="525E0378" w:rsidR="00BE1968" w:rsidRPr="00183527" w:rsidRDefault="00BE1968" w:rsidP="00BE1968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8.5.2024</w:t>
            </w:r>
          </w:p>
        </w:tc>
      </w:tr>
      <w:tr w:rsidR="00F32FF5" w:rsidRPr="0090552D" w14:paraId="472D514C" w14:textId="77777777" w:rsidTr="002E6DC8">
        <w:trPr>
          <w:trHeight w:val="1160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637AA2" w14:textId="561F2316" w:rsidR="00F32FF5" w:rsidRPr="00BE1968" w:rsidRDefault="00BE1968" w:rsidP="00BE1968">
            <w:pPr>
              <w:pStyle w:val="Date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rastin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përvjetorit</w:t>
            </w:r>
            <w:proofErr w:type="spellEnd"/>
            <w:r w:rsid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 w:rsid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vendosen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kurora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</w:t>
            </w:r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ranë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Memorialit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Grykës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Llapushnikut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B649095" w14:textId="0924EBA6" w:rsidR="00F32FF5" w:rsidRPr="00BE1968" w:rsidRDefault="00BE1968" w:rsidP="00B43640">
            <w:pPr>
              <w:shd w:val="clear" w:color="auto" w:fill="FFFFFF"/>
              <w:spacing w:beforeAutospacing="1" w:afterAutospacing="1" w:line="224" w:lineRule="atLeast"/>
              <w:rPr>
                <w:rFonts w:ascii="Times New Roman" w:hAnsi="Times New Roman"/>
                <w:color w:val="000000"/>
                <w:sz w:val="24"/>
              </w:rPr>
            </w:pPr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invalidë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veteranë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UÇK-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6223A0C" w14:textId="77777777" w:rsidR="002D2BD0" w:rsidRDefault="00BE1968" w:rsidP="003F65C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5C0BAE5F" w14:textId="1CE18356" w:rsidR="00BE1968" w:rsidRDefault="00BE1968" w:rsidP="00BE1968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9.5.2024</w:t>
            </w:r>
          </w:p>
        </w:tc>
      </w:tr>
      <w:tr w:rsidR="00126D3B" w:rsidRPr="0090552D" w14:paraId="09BFA1FC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80E7AC3" w14:textId="6A339E37" w:rsidR="00126D3B" w:rsidRPr="00BE1968" w:rsidRDefault="00BE1968" w:rsidP="0074213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Mbledhje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komemorative</w:t>
            </w:r>
            <w:proofErr w:type="spellEnd"/>
            <w:proofErr w:type="gram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</w:t>
            </w:r>
            <w:proofErr w:type="spellEnd"/>
            <w:proofErr w:type="gram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ikjen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hershme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nga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kjo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jetë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Jakup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Dobranja</w:t>
            </w:r>
            <w:proofErr w:type="spellEnd"/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E888C18" w14:textId="639FA50C" w:rsidR="00126D3B" w:rsidRPr="002D2BD0" w:rsidRDefault="00BE1968" w:rsidP="00BE1968">
            <w:pPr>
              <w:pStyle w:val="Date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</w:t>
            </w:r>
            <w:r w:rsidRPr="00BE1968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amiljarë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5EE83D16" w14:textId="77777777" w:rsidR="002D2BD0" w:rsidRDefault="00BE1968" w:rsidP="0074213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277334DC" w14:textId="307EC8B4" w:rsidR="00BE1968" w:rsidRPr="00183527" w:rsidRDefault="00BE1968" w:rsidP="00BE1968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15.5.2024</w:t>
            </w:r>
          </w:p>
        </w:tc>
      </w:tr>
      <w:tr w:rsidR="003F6EC0" w:rsidRPr="0090552D" w14:paraId="4FC59652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8AD8FB5" w14:textId="4A1DDC1E" w:rsidR="003F6EC0" w:rsidRPr="00B901BA" w:rsidRDefault="00BE1968" w:rsidP="0074213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</w:pP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vizituar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Parlamentin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Evropian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Strasburg,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</w:t>
            </w:r>
            <w:proofErr w:type="spellEnd"/>
            <w:r w:rsidR="00B901BA"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B901BA"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priti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Rainer Wieland,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nënkryetar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këtij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institucioni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madhor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Bashkimit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Evropian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56EC20A" w14:textId="13D21B45" w:rsidR="003F6EC0" w:rsidRPr="00B901BA" w:rsidRDefault="00B901BA" w:rsidP="00742134">
            <w:pPr>
              <w:shd w:val="clear" w:color="auto" w:fill="FFFFFF"/>
              <w:rPr>
                <w:rFonts w:ascii="Times New Roman" w:hAnsi="Times New Roman"/>
                <w:sz w:val="22"/>
                <w:szCs w:val="22"/>
              </w:rPr>
            </w:pPr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Përparimin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Gazmendin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Baliun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Bashkimin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Imerin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miqtë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tjerë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9713569" w14:textId="77777777" w:rsidR="00E343E6" w:rsidRDefault="00E343E6" w:rsidP="00974F3D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9:00</w:t>
            </w:r>
          </w:p>
          <w:p w14:paraId="73E6750C" w14:textId="77777777" w:rsidR="00E343E6" w:rsidRDefault="00E343E6" w:rsidP="00926F44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  <w:p w14:paraId="6E7D5B2E" w14:textId="2F29DBEA" w:rsidR="00926F44" w:rsidRDefault="00B901BA" w:rsidP="00926F44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17.5.2024</w:t>
            </w:r>
          </w:p>
          <w:p w14:paraId="05169E5A" w14:textId="0082EABD" w:rsidR="00B901BA" w:rsidRPr="00183527" w:rsidRDefault="00B901BA" w:rsidP="00926F44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F6EC0" w:rsidRPr="0090552D" w14:paraId="6A9EA4DA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61425D" w14:textId="5A0493F3" w:rsidR="003F6EC0" w:rsidRPr="00B901BA" w:rsidRDefault="00B901BA" w:rsidP="001A46F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</w:pPr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I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priti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takim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kryetari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Bashkisë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Eppingen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z. Klaus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Holaschke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dhurata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mirënjohje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nderuam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kryetarin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Holaschke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profesoreshën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Döll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veçanti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vëllezërit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Shala,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Shaqirin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Ramën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mikpritës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shkëlqyer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rugovas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cilët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mirëpritur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nxënësit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shkollave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tona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shembull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suksesit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biznes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urave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miqësisë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mes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Kosovës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Gjermanisë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63BD742" w14:textId="6E63C83D" w:rsidR="003F6EC0" w:rsidRPr="003F6EC0" w:rsidRDefault="00B901BA" w:rsidP="00E348A7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A195A03" w14:textId="77777777" w:rsidR="00E343E6" w:rsidRDefault="00E343E6" w:rsidP="0074213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11:00</w:t>
            </w:r>
          </w:p>
          <w:p w14:paraId="668CC046" w14:textId="0DA33AF4" w:rsidR="002A24B8" w:rsidRDefault="00B901BA" w:rsidP="00E343E6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17.5.2024</w:t>
            </w:r>
          </w:p>
          <w:p w14:paraId="60BDC0E9" w14:textId="165523F0" w:rsidR="00B901BA" w:rsidRDefault="00B901BA" w:rsidP="00B901BA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F277C1" w:rsidRPr="0090552D" w14:paraId="7E7A5360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E4BF3DC" w14:textId="6A78EF03" w:rsidR="00F277C1" w:rsidRPr="00B901BA" w:rsidRDefault="00B901BA" w:rsidP="001A46F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Vazhduan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takime</w:t>
            </w:r>
            <w:proofErr w:type="spellEnd"/>
            <w:proofErr w:type="gram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Gerlingen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Stutgart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me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ç'rast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priti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kryebashkiaku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dr. Frank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Nopper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njëherësh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anëtar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kryesisë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Bashkësisë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Qyteteve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Gjermani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D6ECA2" w14:textId="45A66321" w:rsidR="00F277C1" w:rsidRPr="00B901BA" w:rsidRDefault="00B901BA" w:rsidP="00E348A7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z. Wieland,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Përparimin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Gazmendin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Imerin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05DD5B8" w14:textId="77777777" w:rsidR="00E343E6" w:rsidRDefault="00E343E6" w:rsidP="0074213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14:00</w:t>
            </w:r>
          </w:p>
          <w:p w14:paraId="0D2A71E1" w14:textId="77777777" w:rsidR="00E343E6" w:rsidRDefault="00E343E6" w:rsidP="00742134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55AE68D9" w14:textId="749EDA52" w:rsidR="002A24B8" w:rsidRDefault="00B901BA" w:rsidP="00E343E6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19.5.2024</w:t>
            </w:r>
          </w:p>
          <w:p w14:paraId="6A7496D4" w14:textId="77777777" w:rsidR="00B901BA" w:rsidRDefault="00B901BA" w:rsidP="00742134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5A40AEAF" w14:textId="52CD2A0A" w:rsidR="00B901BA" w:rsidRDefault="00B901BA" w:rsidP="00B901BA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F6EC0" w:rsidRPr="0090552D" w14:paraId="53846F75" w14:textId="77777777" w:rsidTr="00B901BA">
        <w:trPr>
          <w:trHeight w:val="51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CAD20C4" w14:textId="501D81A1" w:rsidR="003F6EC0" w:rsidRPr="00B901BA" w:rsidRDefault="00B901BA" w:rsidP="00C3609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Vizitoj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rrugen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Stadiumi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qe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u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asfaltu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finalizohen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zhveshtoret</w:t>
            </w:r>
            <w:proofErr w:type="spellEnd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B901BA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reja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8CEDB2D" w14:textId="29E43694" w:rsidR="003F6EC0" w:rsidRDefault="00B901BA" w:rsidP="00E348A7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27D4ECB" w14:textId="77777777" w:rsidR="00E343E6" w:rsidRDefault="00E343E6" w:rsidP="0074213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16:00</w:t>
            </w:r>
          </w:p>
          <w:p w14:paraId="6C8E1EF9" w14:textId="77777777" w:rsidR="00E343E6" w:rsidRDefault="00E343E6" w:rsidP="00742134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4C8FA3BA" w14:textId="02009CDB" w:rsidR="002A24B8" w:rsidRDefault="00B901BA" w:rsidP="00E343E6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20.5.2024</w:t>
            </w:r>
          </w:p>
          <w:p w14:paraId="44E6B755" w14:textId="77777777" w:rsidR="00B901BA" w:rsidRDefault="00B901BA" w:rsidP="00742134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32BB38F2" w14:textId="27FE7ABB" w:rsidR="00B901BA" w:rsidRDefault="00B901BA" w:rsidP="00B901BA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1358" w:rsidRPr="0090552D" w14:paraId="4980DB25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272067B" w14:textId="6F1B7EAC" w:rsidR="00531358" w:rsidRPr="00C36097" w:rsidRDefault="00C36097" w:rsidP="001A46F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vendosën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freskëta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janë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përkulur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para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sakrificës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Nazmi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Mujës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Gradicë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Milazim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Fazliut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Gllanasellë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B6FA01C" w14:textId="0AD61A91" w:rsidR="00531358" w:rsidRPr="00C36097" w:rsidRDefault="00C36097" w:rsidP="00E348A7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D708C4C" w14:textId="77777777" w:rsidR="00E343E6" w:rsidRDefault="00E343E6" w:rsidP="0074213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4D722B29" w14:textId="22EF327C" w:rsidR="00B46633" w:rsidRDefault="00C36097" w:rsidP="00E343E6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25.5.2024</w:t>
            </w:r>
          </w:p>
          <w:p w14:paraId="245E1CBA" w14:textId="3A15A2BF" w:rsidR="00C36097" w:rsidRDefault="00C36097" w:rsidP="00C36097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31358" w:rsidRPr="0090552D" w14:paraId="55359E7D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AE1337A" w14:textId="338E5B06" w:rsidR="00531358" w:rsidRPr="00C36097" w:rsidRDefault="00C36097" w:rsidP="001A46F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drejtoreshë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Qendrës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Promovimin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</w:t>
            </w:r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Drejtave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Grave (QPDG),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nënshkruar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Kontratë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dhënien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shfrytëzim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pronës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paluajtshme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Komunës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ç’rast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do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t’i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jepen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pa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kompensim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hapësirat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përshtatshme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ushtrimin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veprimtarisë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kësaj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qendre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C8090E2" w14:textId="1B2B83D9" w:rsidR="00531358" w:rsidRDefault="00C36097" w:rsidP="00E348A7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Znj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Kadire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Tahiraj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, (QPDG)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6AB31A9" w14:textId="77777777" w:rsidR="00E343E6" w:rsidRDefault="00E343E6" w:rsidP="0074213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10:00</w:t>
            </w:r>
          </w:p>
          <w:p w14:paraId="356E2B40" w14:textId="559094D9" w:rsidR="00B46633" w:rsidRDefault="00C36097" w:rsidP="00E343E6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27.5.2024</w:t>
            </w:r>
          </w:p>
          <w:p w14:paraId="44817DF4" w14:textId="77777777" w:rsidR="00C36097" w:rsidRDefault="00C36097" w:rsidP="00742134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7B430577" w14:textId="5B3683A7" w:rsidR="00C36097" w:rsidRDefault="00C36097" w:rsidP="00C36097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46633" w:rsidRPr="0090552D" w14:paraId="20EABE97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8AC16EA" w14:textId="1FD37F39" w:rsidR="00B46633" w:rsidRPr="00C36097" w:rsidRDefault="00C36097" w:rsidP="0074213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Vendi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parë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komunën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Drenasit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transparencë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transparenca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do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vazhdoj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jetë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shtylla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kryesore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qeverisjes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me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llogaridhënie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qeverisje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demokratike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barazi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para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ligjit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me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çka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ne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zbatojmë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premtimin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ndaj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besimit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qytetarëve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7CF8029E" w14:textId="4D16897E" w:rsidR="00B46633" w:rsidRPr="00C36097" w:rsidRDefault="00C36097" w:rsidP="00C36097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Bekim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Dobra,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Udhëheqës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i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Zyrës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Komunikim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Publikun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Kryetar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tri </w:t>
            </w:r>
            <w:proofErr w:type="spellStart"/>
            <w:r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Komunave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2B500F3" w14:textId="77777777" w:rsidR="00E343E6" w:rsidRDefault="00E343E6" w:rsidP="00B4663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11:00</w:t>
            </w:r>
          </w:p>
          <w:p w14:paraId="4EE4E7C9" w14:textId="77777777" w:rsidR="00E343E6" w:rsidRDefault="00E343E6" w:rsidP="00B46633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60943784" w14:textId="021731FA" w:rsidR="0099163C" w:rsidRDefault="00C36097" w:rsidP="00E343E6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30.5.2024</w:t>
            </w:r>
          </w:p>
          <w:p w14:paraId="51897217" w14:textId="37B71523" w:rsidR="00C36097" w:rsidRDefault="00C36097" w:rsidP="00C36097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B46633" w:rsidRPr="0090552D" w14:paraId="2B83BC01" w14:textId="77777777" w:rsidTr="00502D74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7F7036A" w14:textId="7681CEB9" w:rsidR="00B46633" w:rsidRPr="00193C44" w:rsidRDefault="00C36097" w:rsidP="00193C4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përvjetorin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rënies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altarin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lirisë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heronjve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Rasim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Kiqina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Ragip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Halilaj</w:t>
            </w:r>
            <w:proofErr w:type="spellEnd"/>
            <w:r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,</w:t>
            </w:r>
            <w:r w:rsid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kanë</w:t>
            </w:r>
            <w:proofErr w:type="spellEnd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bërë</w:t>
            </w:r>
            <w:proofErr w:type="spellEnd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homazhe</w:t>
            </w:r>
            <w:proofErr w:type="spellEnd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dhe</w:t>
            </w:r>
            <w:proofErr w:type="spellEnd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vendosen</w:t>
            </w:r>
            <w:proofErr w:type="spellEnd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kurora</w:t>
            </w:r>
            <w:proofErr w:type="spellEnd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me </w:t>
            </w:r>
            <w:proofErr w:type="spellStart"/>
            <w:r w:rsidR="00193C44" w:rsidRPr="00193C44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lule</w:t>
            </w:r>
            <w:proofErr w:type="spellEnd"/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8B67069" w14:textId="41416D51" w:rsidR="00B46633" w:rsidRDefault="00193C44" w:rsidP="000C4449">
            <w:pPr>
              <w:pStyle w:val="Date"/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</w:pPr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Me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familjarë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të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dëshmorëve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qytetarë</w:t>
            </w:r>
            <w:proofErr w:type="spellEnd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C36097">
              <w:rPr>
                <w:rFonts w:ascii="Times New Roman" w:hAnsi="Times New Roman"/>
                <w:color w:val="050505"/>
                <w:sz w:val="23"/>
                <w:szCs w:val="23"/>
                <w:shd w:val="clear" w:color="auto" w:fill="FFFFFF"/>
              </w:rPr>
              <w:t>bashkëpunëtorë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DE6189F" w14:textId="77777777" w:rsidR="00E343E6" w:rsidRDefault="00E343E6" w:rsidP="0074213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11:00</w:t>
            </w:r>
          </w:p>
          <w:p w14:paraId="3A034BE7" w14:textId="0BDADE8D" w:rsidR="00193C44" w:rsidRDefault="00E343E6" w:rsidP="00E343E6">
            <w:pPr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93C44">
              <w:rPr>
                <w:rFonts w:ascii="Times New Roman" w:hAnsi="Times New Roman"/>
                <w:color w:val="000000"/>
                <w:sz w:val="24"/>
              </w:rPr>
              <w:t>30.5.2024</w:t>
            </w:r>
          </w:p>
        </w:tc>
      </w:tr>
      <w:tr w:rsidR="00B46633" w:rsidRPr="00454962" w14:paraId="766F4584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EFB5" w14:textId="702DF724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16E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FF62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2759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</w:tr>
      <w:tr w:rsidR="00B91986" w:rsidRPr="00454962" w14:paraId="0256A450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2D2C3" w14:textId="77777777" w:rsidR="00B91986" w:rsidRPr="00454962" w:rsidRDefault="00B91986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C5A36" w14:textId="77777777" w:rsidR="00B91986" w:rsidRPr="00454962" w:rsidRDefault="00B91986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D7526" w14:textId="77777777" w:rsidR="00B91986" w:rsidRPr="00454962" w:rsidRDefault="00B91986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4211A" w14:textId="77777777" w:rsidR="00B91986" w:rsidRPr="00454962" w:rsidRDefault="00B91986" w:rsidP="00B46633">
            <w:pPr>
              <w:rPr>
                <w:rFonts w:ascii="Times New Roman" w:hAnsi="Times New Roman"/>
                <w:szCs w:val="20"/>
              </w:rPr>
            </w:pPr>
          </w:p>
        </w:tc>
      </w:tr>
      <w:tr w:rsidR="00B46633" w:rsidRPr="00454962" w14:paraId="2E231B85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AD9BF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0714B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71C4B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53F1D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</w:tr>
      <w:tr w:rsidR="00B46633" w:rsidRPr="00454962" w14:paraId="206EF497" w14:textId="77777777" w:rsidTr="00502D74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8F8E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BFAE1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375F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D02BE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</w:tr>
      <w:tr w:rsidR="00B46633" w:rsidRPr="00454962" w14:paraId="352A74FB" w14:textId="77777777" w:rsidTr="00502D74">
        <w:trPr>
          <w:gridAfter w:val="3"/>
          <w:wAfter w:w="4507" w:type="dxa"/>
          <w:trHeight w:val="341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1417" w14:textId="77777777" w:rsidR="00B46633" w:rsidRPr="00454962" w:rsidRDefault="00B46633" w:rsidP="00B46633">
            <w:pPr>
              <w:rPr>
                <w:rFonts w:cs="Calibri"/>
                <w:color w:val="808080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B8BC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B9DF" w14:textId="77777777" w:rsidR="00B46633" w:rsidRPr="00454962" w:rsidRDefault="00B46633" w:rsidP="00B46633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547A2B88" w14:textId="7CF93FD6" w:rsidR="006B5ECE" w:rsidRPr="003D706E" w:rsidRDefault="008B3C72" w:rsidP="008B3C72">
      <w:pPr>
        <w:tabs>
          <w:tab w:val="left" w:pos="1965"/>
        </w:tabs>
        <w:rPr>
          <w:b/>
          <w:color w:val="000000" w:themeColor="text1"/>
          <w:sz w:val="32"/>
          <w:szCs w:val="44"/>
        </w:rPr>
      </w:pPr>
      <w:r>
        <w:rPr>
          <w:b/>
          <w:color w:val="000000" w:themeColor="text1"/>
          <w:sz w:val="32"/>
          <w:szCs w:val="44"/>
        </w:rPr>
        <w:tab/>
      </w:r>
    </w:p>
    <w:sectPr w:rsidR="006B5ECE" w:rsidRPr="003D706E" w:rsidSect="00813A41">
      <w:footerReference w:type="even" r:id="rId14"/>
      <w:footerReference w:type="default" r:id="rId15"/>
      <w:footerReference w:type="first" r:id="rId16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2D14F" w14:textId="77777777" w:rsidR="003B2E34" w:rsidRDefault="003B2E34" w:rsidP="00F36FE0">
      <w:r>
        <w:separator/>
      </w:r>
    </w:p>
  </w:endnote>
  <w:endnote w:type="continuationSeparator" w:id="0">
    <w:p w14:paraId="177DD896" w14:textId="77777777" w:rsidR="003B2E34" w:rsidRDefault="003B2E34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43B739" w14:textId="77777777" w:rsidR="00B46633" w:rsidRDefault="00B46633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D8CD30" w14:textId="77777777" w:rsidR="00B46633" w:rsidRDefault="00B46633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810127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371696" w14:textId="28F0D36F" w:rsidR="00B46633" w:rsidRDefault="00B46633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74F3D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F6A37A9" w14:textId="77777777" w:rsidR="00B46633" w:rsidRDefault="00B46633" w:rsidP="00F36FE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F94C1" w14:textId="7DEB97B4" w:rsidR="00B46633" w:rsidRDefault="00B46633" w:rsidP="008D1DCC">
    <w:pPr>
      <w:pStyle w:val="Footer"/>
      <w:jc w:val="right"/>
      <w:rPr>
        <w:sz w:val="12"/>
        <w:szCs w:val="16"/>
        <w:lang w:val="sq-AL"/>
      </w:rPr>
    </w:pPr>
    <w:r>
      <w:rPr>
        <w:noProof/>
        <w:sz w:val="12"/>
        <w:szCs w:val="16"/>
      </w:rPr>
      <w:drawing>
        <wp:anchor distT="0" distB="0" distL="114300" distR="114300" simplePos="0" relativeHeight="251658240" behindDoc="1" locked="0" layoutInCell="1" allowOverlap="1" wp14:anchorId="1BF4BF13" wp14:editId="73C07362">
          <wp:simplePos x="0" y="0"/>
          <wp:positionH relativeFrom="rightMargin">
            <wp:posOffset>28575</wp:posOffset>
          </wp:positionH>
          <wp:positionV relativeFrom="paragraph">
            <wp:posOffset>71755</wp:posOffset>
          </wp:positionV>
          <wp:extent cx="147320" cy="133350"/>
          <wp:effectExtent l="0" t="0" r="5080" b="0"/>
          <wp:wrapTight wrapText="bothSides">
            <wp:wrapPolygon edited="0">
              <wp:start x="21600" y="21600"/>
              <wp:lineTo x="21600" y="3086"/>
              <wp:lineTo x="2048" y="3086"/>
              <wp:lineTo x="2048" y="21600"/>
              <wp:lineTo x="21600" y="2160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14732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2"/>
        <w:szCs w:val="16"/>
        <w:lang w:val="sq-AL"/>
      </w:rPr>
      <w:t xml:space="preserve">                                                                                   </w:t>
    </w:r>
  </w:p>
  <w:p w14:paraId="227A40BE" w14:textId="44838A03" w:rsidR="00B46633" w:rsidRPr="008D1DCC" w:rsidRDefault="00B46633" w:rsidP="008D1DCC">
    <w:pPr>
      <w:pStyle w:val="Footer"/>
      <w:jc w:val="right"/>
      <w:rPr>
        <w:sz w:val="10"/>
        <w:szCs w:val="14"/>
        <w:lang w:val="sq-AL"/>
      </w:rPr>
    </w:pPr>
    <w:r w:rsidRPr="008D1DCC">
      <w:rPr>
        <w:sz w:val="10"/>
        <w:szCs w:val="14"/>
        <w:lang w:val="sq-AL"/>
      </w:rPr>
      <w:t xml:space="preserve">  Të gjitha të drejtat e rezervuara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E4459" w14:textId="77777777" w:rsidR="003B2E34" w:rsidRDefault="003B2E34" w:rsidP="00F36FE0">
      <w:r>
        <w:separator/>
      </w:r>
    </w:p>
  </w:footnote>
  <w:footnote w:type="continuationSeparator" w:id="0">
    <w:p w14:paraId="342FE8B5" w14:textId="77777777" w:rsidR="003B2E34" w:rsidRDefault="003B2E34" w:rsidP="00F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D356D8"/>
    <w:multiLevelType w:val="hybridMultilevel"/>
    <w:tmpl w:val="0ED6A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638E7"/>
    <w:multiLevelType w:val="multilevel"/>
    <w:tmpl w:val="85FEF46C"/>
    <w:lvl w:ilvl="0">
      <w:start w:val="12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0" w:hanging="9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6C3CFB"/>
    <w:multiLevelType w:val="hybridMultilevel"/>
    <w:tmpl w:val="41C21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04FBE"/>
    <w:multiLevelType w:val="hybridMultilevel"/>
    <w:tmpl w:val="FEB86B38"/>
    <w:lvl w:ilvl="0" w:tplc="0409000F">
      <w:start w:val="1"/>
      <w:numFmt w:val="decimal"/>
      <w:lvlText w:val="%1."/>
      <w:lvlJc w:val="left"/>
      <w:pPr>
        <w:ind w:left="1503" w:hanging="360"/>
      </w:pPr>
    </w:lvl>
    <w:lvl w:ilvl="1" w:tplc="04090019" w:tentative="1">
      <w:start w:val="1"/>
      <w:numFmt w:val="lowerLetter"/>
      <w:lvlText w:val="%2."/>
      <w:lvlJc w:val="left"/>
      <w:pPr>
        <w:ind w:left="2223" w:hanging="360"/>
      </w:pPr>
    </w:lvl>
    <w:lvl w:ilvl="2" w:tplc="0409001B" w:tentative="1">
      <w:start w:val="1"/>
      <w:numFmt w:val="lowerRoman"/>
      <w:lvlText w:val="%3."/>
      <w:lvlJc w:val="right"/>
      <w:pPr>
        <w:ind w:left="2943" w:hanging="180"/>
      </w:pPr>
    </w:lvl>
    <w:lvl w:ilvl="3" w:tplc="0409000F" w:tentative="1">
      <w:start w:val="1"/>
      <w:numFmt w:val="decimal"/>
      <w:lvlText w:val="%4."/>
      <w:lvlJc w:val="left"/>
      <w:pPr>
        <w:ind w:left="3663" w:hanging="360"/>
      </w:pPr>
    </w:lvl>
    <w:lvl w:ilvl="4" w:tplc="04090019" w:tentative="1">
      <w:start w:val="1"/>
      <w:numFmt w:val="lowerLetter"/>
      <w:lvlText w:val="%5."/>
      <w:lvlJc w:val="left"/>
      <w:pPr>
        <w:ind w:left="4383" w:hanging="360"/>
      </w:pPr>
    </w:lvl>
    <w:lvl w:ilvl="5" w:tplc="0409001B" w:tentative="1">
      <w:start w:val="1"/>
      <w:numFmt w:val="lowerRoman"/>
      <w:lvlText w:val="%6."/>
      <w:lvlJc w:val="right"/>
      <w:pPr>
        <w:ind w:left="5103" w:hanging="180"/>
      </w:pPr>
    </w:lvl>
    <w:lvl w:ilvl="6" w:tplc="0409000F" w:tentative="1">
      <w:start w:val="1"/>
      <w:numFmt w:val="decimal"/>
      <w:lvlText w:val="%7."/>
      <w:lvlJc w:val="left"/>
      <w:pPr>
        <w:ind w:left="5823" w:hanging="360"/>
      </w:pPr>
    </w:lvl>
    <w:lvl w:ilvl="7" w:tplc="04090019" w:tentative="1">
      <w:start w:val="1"/>
      <w:numFmt w:val="lowerLetter"/>
      <w:lvlText w:val="%8."/>
      <w:lvlJc w:val="left"/>
      <w:pPr>
        <w:ind w:left="6543" w:hanging="360"/>
      </w:pPr>
    </w:lvl>
    <w:lvl w:ilvl="8" w:tplc="0409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5" w15:restartNumberingAfterBreak="0">
    <w:nsid w:val="2D543B73"/>
    <w:multiLevelType w:val="hybridMultilevel"/>
    <w:tmpl w:val="D39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D96110"/>
    <w:multiLevelType w:val="hybridMultilevel"/>
    <w:tmpl w:val="23921F8E"/>
    <w:lvl w:ilvl="0" w:tplc="202A6EAC">
      <w:start w:val="1"/>
      <w:numFmt w:val="upperRoman"/>
      <w:pStyle w:val="HeadingI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12BAB546">
      <w:start w:val="1"/>
      <w:numFmt w:val="lowerLetter"/>
      <w:lvlText w:val="%2."/>
      <w:lvlJc w:val="left"/>
      <w:pPr>
        <w:ind w:left="1440" w:hanging="360"/>
      </w:pPr>
      <w:rPr>
        <w:color w:val="595959" w:themeColor="text1" w:themeTint="A6"/>
      </w:rPr>
    </w:lvl>
    <w:lvl w:ilvl="2" w:tplc="E0941448">
      <w:start w:val="1"/>
      <w:numFmt w:val="lowerRoman"/>
      <w:lvlText w:val="%3."/>
      <w:lvlJc w:val="right"/>
      <w:pPr>
        <w:ind w:left="2160" w:hanging="180"/>
      </w:pPr>
      <w:rPr>
        <w:color w:val="595959" w:themeColor="text1" w:themeTint="A6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E1B58"/>
    <w:multiLevelType w:val="hybridMultilevel"/>
    <w:tmpl w:val="8CFC2D88"/>
    <w:lvl w:ilvl="0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1" w15:restartNumberingAfterBreak="0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9A4D61"/>
    <w:multiLevelType w:val="hybridMultilevel"/>
    <w:tmpl w:val="9D2E6008"/>
    <w:lvl w:ilvl="0" w:tplc="040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3" w15:restartNumberingAfterBreak="0">
    <w:nsid w:val="6B0442B6"/>
    <w:multiLevelType w:val="hybridMultilevel"/>
    <w:tmpl w:val="CC52E8D4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9668D"/>
    <w:multiLevelType w:val="hybridMultilevel"/>
    <w:tmpl w:val="F65E3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5"/>
  </w:num>
  <w:num w:numId="13">
    <w:abstractNumId w:val="24"/>
  </w:num>
  <w:num w:numId="14">
    <w:abstractNumId w:val="17"/>
  </w:num>
  <w:num w:numId="15">
    <w:abstractNumId w:val="12"/>
  </w:num>
  <w:num w:numId="16">
    <w:abstractNumId w:val="18"/>
  </w:num>
  <w:num w:numId="17">
    <w:abstractNumId w:val="21"/>
  </w:num>
  <w:num w:numId="18">
    <w:abstractNumId w:val="16"/>
  </w:num>
  <w:num w:numId="19">
    <w:abstractNumId w:val="15"/>
  </w:num>
  <w:num w:numId="20">
    <w:abstractNumId w:val="23"/>
  </w:num>
  <w:num w:numId="21">
    <w:abstractNumId w:val="11"/>
  </w:num>
  <w:num w:numId="22">
    <w:abstractNumId w:val="22"/>
  </w:num>
  <w:num w:numId="23">
    <w:abstractNumId w:val="10"/>
  </w:num>
  <w:num w:numId="24">
    <w:abstractNumId w:val="26"/>
  </w:num>
  <w:num w:numId="25">
    <w:abstractNumId w:val="20"/>
  </w:num>
  <w:num w:numId="26">
    <w:abstractNumId w:val="13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9D"/>
    <w:rsid w:val="00006B51"/>
    <w:rsid w:val="00007AE6"/>
    <w:rsid w:val="00011EBC"/>
    <w:rsid w:val="00017FFE"/>
    <w:rsid w:val="0002142B"/>
    <w:rsid w:val="00023DB6"/>
    <w:rsid w:val="000305D9"/>
    <w:rsid w:val="00031AF7"/>
    <w:rsid w:val="00036532"/>
    <w:rsid w:val="00036FF2"/>
    <w:rsid w:val="000413A5"/>
    <w:rsid w:val="00056722"/>
    <w:rsid w:val="0008018A"/>
    <w:rsid w:val="000A1073"/>
    <w:rsid w:val="000B3AA5"/>
    <w:rsid w:val="000B6C99"/>
    <w:rsid w:val="000C02F8"/>
    <w:rsid w:val="000C4449"/>
    <w:rsid w:val="000C4DD4"/>
    <w:rsid w:val="000C5A84"/>
    <w:rsid w:val="000D1491"/>
    <w:rsid w:val="000D5F7F"/>
    <w:rsid w:val="000E7AF5"/>
    <w:rsid w:val="000F1D44"/>
    <w:rsid w:val="0011091C"/>
    <w:rsid w:val="00111C4F"/>
    <w:rsid w:val="00113D51"/>
    <w:rsid w:val="00121D51"/>
    <w:rsid w:val="00122DAB"/>
    <w:rsid w:val="00126D3B"/>
    <w:rsid w:val="001342B7"/>
    <w:rsid w:val="00134687"/>
    <w:rsid w:val="001472A1"/>
    <w:rsid w:val="00150B91"/>
    <w:rsid w:val="00153F4C"/>
    <w:rsid w:val="001546C7"/>
    <w:rsid w:val="00156706"/>
    <w:rsid w:val="001637CC"/>
    <w:rsid w:val="001658A4"/>
    <w:rsid w:val="00183527"/>
    <w:rsid w:val="00193C44"/>
    <w:rsid w:val="001962A6"/>
    <w:rsid w:val="001A46F7"/>
    <w:rsid w:val="001C3F88"/>
    <w:rsid w:val="001C42DB"/>
    <w:rsid w:val="001E6A9D"/>
    <w:rsid w:val="001F5979"/>
    <w:rsid w:val="00206944"/>
    <w:rsid w:val="0022661C"/>
    <w:rsid w:val="002453A2"/>
    <w:rsid w:val="002507EE"/>
    <w:rsid w:val="00250881"/>
    <w:rsid w:val="00252580"/>
    <w:rsid w:val="00260AD4"/>
    <w:rsid w:val="00265BB9"/>
    <w:rsid w:val="0027505B"/>
    <w:rsid w:val="00275213"/>
    <w:rsid w:val="0027659D"/>
    <w:rsid w:val="00294C13"/>
    <w:rsid w:val="00294C92"/>
    <w:rsid w:val="00296750"/>
    <w:rsid w:val="00297B28"/>
    <w:rsid w:val="002A24B8"/>
    <w:rsid w:val="002A45FC"/>
    <w:rsid w:val="002D2BD0"/>
    <w:rsid w:val="002D4128"/>
    <w:rsid w:val="002D6356"/>
    <w:rsid w:val="002E4407"/>
    <w:rsid w:val="002E6DC8"/>
    <w:rsid w:val="002F2C0D"/>
    <w:rsid w:val="002F39CD"/>
    <w:rsid w:val="00303C60"/>
    <w:rsid w:val="003074EB"/>
    <w:rsid w:val="00317052"/>
    <w:rsid w:val="00321387"/>
    <w:rsid w:val="00332DF6"/>
    <w:rsid w:val="00333A7B"/>
    <w:rsid w:val="00334A2B"/>
    <w:rsid w:val="003457E6"/>
    <w:rsid w:val="00345B4E"/>
    <w:rsid w:val="00353B95"/>
    <w:rsid w:val="003579A8"/>
    <w:rsid w:val="0036595F"/>
    <w:rsid w:val="00370B4D"/>
    <w:rsid w:val="003758D7"/>
    <w:rsid w:val="00385C71"/>
    <w:rsid w:val="00394B27"/>
    <w:rsid w:val="00394B8A"/>
    <w:rsid w:val="0039774B"/>
    <w:rsid w:val="003B2E34"/>
    <w:rsid w:val="003D157C"/>
    <w:rsid w:val="003D220F"/>
    <w:rsid w:val="003D28EE"/>
    <w:rsid w:val="003D706E"/>
    <w:rsid w:val="003E0399"/>
    <w:rsid w:val="003F65C6"/>
    <w:rsid w:val="003F6EC0"/>
    <w:rsid w:val="003F787D"/>
    <w:rsid w:val="00422668"/>
    <w:rsid w:val="0044571B"/>
    <w:rsid w:val="00454962"/>
    <w:rsid w:val="0045552B"/>
    <w:rsid w:val="0046242A"/>
    <w:rsid w:val="004654F9"/>
    <w:rsid w:val="004674F6"/>
    <w:rsid w:val="00482909"/>
    <w:rsid w:val="00491059"/>
    <w:rsid w:val="00492BF1"/>
    <w:rsid w:val="00493BCE"/>
    <w:rsid w:val="004945EE"/>
    <w:rsid w:val="004952F9"/>
    <w:rsid w:val="00497410"/>
    <w:rsid w:val="004B4C32"/>
    <w:rsid w:val="004D59AF"/>
    <w:rsid w:val="004E36C0"/>
    <w:rsid w:val="004E520B"/>
    <w:rsid w:val="004E59C7"/>
    <w:rsid w:val="004E7C78"/>
    <w:rsid w:val="004F1487"/>
    <w:rsid w:val="004F6F27"/>
    <w:rsid w:val="00502ADE"/>
    <w:rsid w:val="00502D74"/>
    <w:rsid w:val="00507F71"/>
    <w:rsid w:val="00531358"/>
    <w:rsid w:val="00531F82"/>
    <w:rsid w:val="005320F4"/>
    <w:rsid w:val="005344CF"/>
    <w:rsid w:val="005345A7"/>
    <w:rsid w:val="00547183"/>
    <w:rsid w:val="00557C38"/>
    <w:rsid w:val="00576606"/>
    <w:rsid w:val="005913EC"/>
    <w:rsid w:val="005921CD"/>
    <w:rsid w:val="005A2BD6"/>
    <w:rsid w:val="005B7C30"/>
    <w:rsid w:val="005C096C"/>
    <w:rsid w:val="005C1013"/>
    <w:rsid w:val="005C3DAF"/>
    <w:rsid w:val="005D72AB"/>
    <w:rsid w:val="005E2CB8"/>
    <w:rsid w:val="005F1D5A"/>
    <w:rsid w:val="005F5ABE"/>
    <w:rsid w:val="005F5D1F"/>
    <w:rsid w:val="005F70B0"/>
    <w:rsid w:val="005F7B5D"/>
    <w:rsid w:val="00611BB0"/>
    <w:rsid w:val="00627388"/>
    <w:rsid w:val="006316D7"/>
    <w:rsid w:val="00634E44"/>
    <w:rsid w:val="00660D04"/>
    <w:rsid w:val="00666161"/>
    <w:rsid w:val="00681EE0"/>
    <w:rsid w:val="006940BE"/>
    <w:rsid w:val="0069437B"/>
    <w:rsid w:val="006950B1"/>
    <w:rsid w:val="006B39F0"/>
    <w:rsid w:val="006B408F"/>
    <w:rsid w:val="006B5ECE"/>
    <w:rsid w:val="006B6267"/>
    <w:rsid w:val="006C1052"/>
    <w:rsid w:val="006C3482"/>
    <w:rsid w:val="006C66DE"/>
    <w:rsid w:val="006D36F2"/>
    <w:rsid w:val="006D6888"/>
    <w:rsid w:val="006E24AA"/>
    <w:rsid w:val="006F3145"/>
    <w:rsid w:val="007019CF"/>
    <w:rsid w:val="00701EFF"/>
    <w:rsid w:val="00714325"/>
    <w:rsid w:val="00742134"/>
    <w:rsid w:val="00744E50"/>
    <w:rsid w:val="00756B3B"/>
    <w:rsid w:val="00762209"/>
    <w:rsid w:val="00774101"/>
    <w:rsid w:val="0078197E"/>
    <w:rsid w:val="00781EDA"/>
    <w:rsid w:val="007904D6"/>
    <w:rsid w:val="007A751C"/>
    <w:rsid w:val="007B4A87"/>
    <w:rsid w:val="007C3416"/>
    <w:rsid w:val="007D181E"/>
    <w:rsid w:val="007D410B"/>
    <w:rsid w:val="007D62CF"/>
    <w:rsid w:val="007E7BA0"/>
    <w:rsid w:val="007F08AA"/>
    <w:rsid w:val="007F4423"/>
    <w:rsid w:val="007F6625"/>
    <w:rsid w:val="00810736"/>
    <w:rsid w:val="00813A41"/>
    <w:rsid w:val="00813DD3"/>
    <w:rsid w:val="0081690B"/>
    <w:rsid w:val="00816B31"/>
    <w:rsid w:val="008350B3"/>
    <w:rsid w:val="00842361"/>
    <w:rsid w:val="0085124E"/>
    <w:rsid w:val="00863730"/>
    <w:rsid w:val="00865070"/>
    <w:rsid w:val="008A4985"/>
    <w:rsid w:val="008B3C72"/>
    <w:rsid w:val="008B4152"/>
    <w:rsid w:val="008C3ED9"/>
    <w:rsid w:val="008D1DCC"/>
    <w:rsid w:val="008F0DAE"/>
    <w:rsid w:val="008F0F82"/>
    <w:rsid w:val="008F39B3"/>
    <w:rsid w:val="008F7A4D"/>
    <w:rsid w:val="009016C1"/>
    <w:rsid w:val="0090552D"/>
    <w:rsid w:val="009152A8"/>
    <w:rsid w:val="00917009"/>
    <w:rsid w:val="009179D4"/>
    <w:rsid w:val="00923673"/>
    <w:rsid w:val="00926F44"/>
    <w:rsid w:val="00942BD8"/>
    <w:rsid w:val="00953886"/>
    <w:rsid w:val="009541D8"/>
    <w:rsid w:val="0095733F"/>
    <w:rsid w:val="0097029F"/>
    <w:rsid w:val="00972BE0"/>
    <w:rsid w:val="00974F3D"/>
    <w:rsid w:val="00975FA5"/>
    <w:rsid w:val="0099163C"/>
    <w:rsid w:val="0099611B"/>
    <w:rsid w:val="009A10DA"/>
    <w:rsid w:val="009A2799"/>
    <w:rsid w:val="009A7594"/>
    <w:rsid w:val="009B1923"/>
    <w:rsid w:val="009C2E35"/>
    <w:rsid w:val="009C4A98"/>
    <w:rsid w:val="009C6682"/>
    <w:rsid w:val="009D315E"/>
    <w:rsid w:val="009D3ACD"/>
    <w:rsid w:val="009E31FD"/>
    <w:rsid w:val="009E3C55"/>
    <w:rsid w:val="009E71D3"/>
    <w:rsid w:val="009F028C"/>
    <w:rsid w:val="009F5291"/>
    <w:rsid w:val="00A030AA"/>
    <w:rsid w:val="00A06691"/>
    <w:rsid w:val="00A12C16"/>
    <w:rsid w:val="00A2037C"/>
    <w:rsid w:val="00A208BA"/>
    <w:rsid w:val="00A2277A"/>
    <w:rsid w:val="00A30686"/>
    <w:rsid w:val="00A46480"/>
    <w:rsid w:val="00A649D2"/>
    <w:rsid w:val="00A6738D"/>
    <w:rsid w:val="00A81B96"/>
    <w:rsid w:val="00A94CC9"/>
    <w:rsid w:val="00A94E32"/>
    <w:rsid w:val="00A95536"/>
    <w:rsid w:val="00AA5E3A"/>
    <w:rsid w:val="00AB1D22"/>
    <w:rsid w:val="00AB1F2A"/>
    <w:rsid w:val="00AB36DE"/>
    <w:rsid w:val="00AC696C"/>
    <w:rsid w:val="00AC7C1F"/>
    <w:rsid w:val="00AD6706"/>
    <w:rsid w:val="00AE12B5"/>
    <w:rsid w:val="00AE1A89"/>
    <w:rsid w:val="00AF1088"/>
    <w:rsid w:val="00AF69D2"/>
    <w:rsid w:val="00B017AB"/>
    <w:rsid w:val="00B1033B"/>
    <w:rsid w:val="00B15C63"/>
    <w:rsid w:val="00B162DF"/>
    <w:rsid w:val="00B27417"/>
    <w:rsid w:val="00B3177D"/>
    <w:rsid w:val="00B43640"/>
    <w:rsid w:val="00B46633"/>
    <w:rsid w:val="00B46D2C"/>
    <w:rsid w:val="00B5531F"/>
    <w:rsid w:val="00B63AE6"/>
    <w:rsid w:val="00B74A48"/>
    <w:rsid w:val="00B842F9"/>
    <w:rsid w:val="00B8500C"/>
    <w:rsid w:val="00B901BA"/>
    <w:rsid w:val="00B91333"/>
    <w:rsid w:val="00B91986"/>
    <w:rsid w:val="00B96B4D"/>
    <w:rsid w:val="00BA0C3E"/>
    <w:rsid w:val="00BA49BD"/>
    <w:rsid w:val="00BA572A"/>
    <w:rsid w:val="00BC38F6"/>
    <w:rsid w:val="00BC3D1E"/>
    <w:rsid w:val="00BC4481"/>
    <w:rsid w:val="00BC4CD6"/>
    <w:rsid w:val="00BC7F9D"/>
    <w:rsid w:val="00BE1968"/>
    <w:rsid w:val="00BF65D7"/>
    <w:rsid w:val="00C0148C"/>
    <w:rsid w:val="00C12C0B"/>
    <w:rsid w:val="00C36097"/>
    <w:rsid w:val="00C62C83"/>
    <w:rsid w:val="00C81141"/>
    <w:rsid w:val="00C84535"/>
    <w:rsid w:val="00CA1858"/>
    <w:rsid w:val="00CA2CD6"/>
    <w:rsid w:val="00CA6F96"/>
    <w:rsid w:val="00CB4DF0"/>
    <w:rsid w:val="00CB64D4"/>
    <w:rsid w:val="00CB7FA5"/>
    <w:rsid w:val="00CC7132"/>
    <w:rsid w:val="00CD2479"/>
    <w:rsid w:val="00CF6E89"/>
    <w:rsid w:val="00CF7C60"/>
    <w:rsid w:val="00D00264"/>
    <w:rsid w:val="00D022DF"/>
    <w:rsid w:val="00D06F1A"/>
    <w:rsid w:val="00D11601"/>
    <w:rsid w:val="00D166A3"/>
    <w:rsid w:val="00D173D8"/>
    <w:rsid w:val="00D2118F"/>
    <w:rsid w:val="00D2644E"/>
    <w:rsid w:val="00D26580"/>
    <w:rsid w:val="00D35BAE"/>
    <w:rsid w:val="00D3708E"/>
    <w:rsid w:val="00D4690E"/>
    <w:rsid w:val="00D478F2"/>
    <w:rsid w:val="00D65341"/>
    <w:rsid w:val="00D660EC"/>
    <w:rsid w:val="00D675F4"/>
    <w:rsid w:val="00D75FDD"/>
    <w:rsid w:val="00D82ADF"/>
    <w:rsid w:val="00D90B36"/>
    <w:rsid w:val="00DB1AE1"/>
    <w:rsid w:val="00DB6005"/>
    <w:rsid w:val="00DC2787"/>
    <w:rsid w:val="00DC5B39"/>
    <w:rsid w:val="00DD4CE9"/>
    <w:rsid w:val="00DD763E"/>
    <w:rsid w:val="00DE1475"/>
    <w:rsid w:val="00DF7D08"/>
    <w:rsid w:val="00E0014C"/>
    <w:rsid w:val="00E03D43"/>
    <w:rsid w:val="00E06662"/>
    <w:rsid w:val="00E11F52"/>
    <w:rsid w:val="00E1328E"/>
    <w:rsid w:val="00E343E6"/>
    <w:rsid w:val="00E348A7"/>
    <w:rsid w:val="00E4139A"/>
    <w:rsid w:val="00E4144E"/>
    <w:rsid w:val="00E47B4C"/>
    <w:rsid w:val="00E51CCD"/>
    <w:rsid w:val="00E6148A"/>
    <w:rsid w:val="00E62BF6"/>
    <w:rsid w:val="00E7322A"/>
    <w:rsid w:val="00E80B81"/>
    <w:rsid w:val="00E82507"/>
    <w:rsid w:val="00E8348B"/>
    <w:rsid w:val="00E85804"/>
    <w:rsid w:val="00E87354"/>
    <w:rsid w:val="00E94841"/>
    <w:rsid w:val="00E95AD6"/>
    <w:rsid w:val="00E97F89"/>
    <w:rsid w:val="00EA1161"/>
    <w:rsid w:val="00EB19CE"/>
    <w:rsid w:val="00EB23F8"/>
    <w:rsid w:val="00EC3CDB"/>
    <w:rsid w:val="00EC45C0"/>
    <w:rsid w:val="00ED03BC"/>
    <w:rsid w:val="00EE4DFD"/>
    <w:rsid w:val="00F05EE6"/>
    <w:rsid w:val="00F11F7B"/>
    <w:rsid w:val="00F1615B"/>
    <w:rsid w:val="00F200A5"/>
    <w:rsid w:val="00F2480D"/>
    <w:rsid w:val="00F277C1"/>
    <w:rsid w:val="00F32FF5"/>
    <w:rsid w:val="00F36FE0"/>
    <w:rsid w:val="00F4740D"/>
    <w:rsid w:val="00F53835"/>
    <w:rsid w:val="00F6051B"/>
    <w:rsid w:val="00F63A79"/>
    <w:rsid w:val="00F7690B"/>
    <w:rsid w:val="00F85E87"/>
    <w:rsid w:val="00F90516"/>
    <w:rsid w:val="00FA65B2"/>
    <w:rsid w:val="00FB1580"/>
    <w:rsid w:val="00FB4C7E"/>
    <w:rsid w:val="00FF30DD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BDB3DA"/>
  <w15:docId w15:val="{670A1768-F7E0-4C83-9877-AABD959D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475"/>
    <w:rPr>
      <w:rFonts w:ascii="Century Gothic" w:hAnsi="Century Gothic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/>
    </w:pPr>
    <w:rPr>
      <w:rFonts w:ascii="Arial" w:eastAsia="Calibri" w:hAnsi="Arial"/>
      <w:color w:val="1F3864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06662"/>
    <w:pPr>
      <w:tabs>
        <w:tab w:val="left" w:pos="4320"/>
      </w:tabs>
      <w:contextualSpacing/>
    </w:pPr>
    <w:rPr>
      <w:lang w:val="en-AU" w:eastAsia="en-A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paragraph" w:customStyle="1" w:styleId="HeadingI">
    <w:name w:val="Heading I"/>
    <w:basedOn w:val="ListParagraph"/>
    <w:qFormat/>
    <w:rsid w:val="00E06662"/>
    <w:pPr>
      <w:numPr>
        <w:numId w:val="18"/>
      </w:numPr>
      <w:ind w:left="720" w:hanging="360"/>
    </w:pPr>
    <w:rPr>
      <w:b/>
      <w:color w:val="595959" w:themeColor="text1" w:themeTint="A6"/>
      <w:szCs w:val="20"/>
    </w:rPr>
  </w:style>
  <w:style w:type="character" w:styleId="Strong">
    <w:name w:val="Strong"/>
    <w:basedOn w:val="DefaultParagraphFont"/>
    <w:uiPriority w:val="22"/>
    <w:qFormat/>
    <w:rsid w:val="009F5291"/>
    <w:rPr>
      <w:b/>
      <w:bCs/>
    </w:rPr>
  </w:style>
  <w:style w:type="character" w:customStyle="1" w:styleId="highlight">
    <w:name w:val="highlight"/>
    <w:basedOn w:val="DefaultParagraphFont"/>
    <w:rsid w:val="009A2799"/>
  </w:style>
  <w:style w:type="character" w:customStyle="1" w:styleId="xt0psk2">
    <w:name w:val="xt0psk2"/>
    <w:basedOn w:val="DefaultParagraphFont"/>
    <w:rsid w:val="00C36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1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4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8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7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6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1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92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3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://www.ks-gov.net/pm/Portals/0/Logot/Stema%20(100px).jp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ton.J.Hasani\Downloads\IC-Formal-Meeting-Agenda-Template-8573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Bill of lading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1370089</Value>
      <Value>1531210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2011-12-15T21:13:00+00:00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TP102802872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715235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REDMOND\v-gakel</DisplayName>
        <AccountId>2721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MarketGroupTiers2 xmlns="4873beb7-5857-4685-be1f-d57550cc96cc">,t:Tier 1,t:Tier 2,t:Tier 3,</LocMarketGroupTiers2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170F79-8AD9-4618-841D-AB23240795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327D7-915C-4567-B4AD-E43B816B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A8034DA5-52A6-4BC0-8BE2-1F99CFC2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IC-Formal-Meeting-Agenda-Template-8573_WORD</Template>
  <TotalTime>6192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Arton J. Hasani</dc:creator>
  <cp:keywords/>
  <dc:description/>
  <cp:lastModifiedBy>Djellza Sh. Berisha</cp:lastModifiedBy>
  <cp:revision>84</cp:revision>
  <cp:lastPrinted>2023-05-25T12:23:00Z</cp:lastPrinted>
  <dcterms:created xsi:type="dcterms:W3CDTF">2023-07-03T12:35:00Z</dcterms:created>
  <dcterms:modified xsi:type="dcterms:W3CDTF">2024-06-12T08:05:00Z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