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AFF76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bookmarkStart w:id="0" w:name="_GoBack"/>
      <w:bookmarkEnd w:id="0"/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5A8EB670" wp14:editId="2FF9DE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810" cy="918845"/>
            <wp:effectExtent l="0" t="0" r="8890" b="0"/>
            <wp:wrapThrough wrapText="bothSides">
              <wp:wrapPolygon edited="0">
                <wp:start x="0" y="0"/>
                <wp:lineTo x="0" y="21048"/>
                <wp:lineTo x="21385" y="21048"/>
                <wp:lineTo x="213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FEAD836" wp14:editId="0F75517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28675" cy="896620"/>
            <wp:effectExtent l="0" t="0" r="0" b="0"/>
            <wp:wrapSquare wrapText="right"/>
            <wp:docPr id="11" name="Picture 11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4" cy="898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Republika e Kosovës</w:t>
      </w:r>
    </w:p>
    <w:p w14:paraId="49870ABD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Republika Kosova – </w:t>
      </w:r>
      <w:r w:rsidRPr="008B3C72">
        <w:rPr>
          <w:b/>
          <w:bCs/>
          <w:color w:val="808080" w:themeColor="background1" w:themeShade="80"/>
          <w:sz w:val="24"/>
          <w:szCs w:val="32"/>
        </w:rPr>
        <w:t>Republic of Kosovo</w:t>
      </w:r>
    </w:p>
    <w:p w14:paraId="5CB3D7B4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Komuna e Drenasit</w:t>
      </w:r>
    </w:p>
    <w:p w14:paraId="7A66F33F" w14:textId="74C4A04E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r-Latn-RS"/>
        </w:rPr>
        <w:t>Opština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 –</w:t>
      </w:r>
      <w:r w:rsidRPr="008B3C72">
        <w:rPr>
          <w:b/>
          <w:bCs/>
          <w:color w:val="808080" w:themeColor="background1" w:themeShade="80"/>
          <w:sz w:val="24"/>
          <w:szCs w:val="32"/>
        </w:rPr>
        <w:t>Municipality of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</w:t>
      </w:r>
    </w:p>
    <w:p w14:paraId="3646D3EA" w14:textId="203C45EB" w:rsidR="00AB36DE" w:rsidRPr="008B3C72" w:rsidRDefault="00AB36DE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Zyra e Kryetarit</w:t>
      </w:r>
    </w:p>
    <w:p w14:paraId="418CE830" w14:textId="77777777" w:rsidR="001C42DB" w:rsidRPr="00454962" w:rsidRDefault="001C42DB" w:rsidP="00006B51">
      <w:pPr>
        <w:jc w:val="center"/>
        <w:rPr>
          <w:rFonts w:cs="Arial"/>
          <w:b/>
          <w:noProof/>
          <w:color w:val="000000" w:themeColor="text1"/>
          <w:sz w:val="11"/>
          <w:szCs w:val="21"/>
        </w:rPr>
      </w:pPr>
    </w:p>
    <w:tbl>
      <w:tblPr>
        <w:tblW w:w="9985" w:type="dxa"/>
        <w:tblInd w:w="5" w:type="dxa"/>
        <w:tblLook w:val="04A0" w:firstRow="1" w:lastRow="0" w:firstColumn="1" w:lastColumn="0" w:noHBand="0" w:noVBand="1"/>
      </w:tblPr>
      <w:tblGrid>
        <w:gridCol w:w="2695"/>
        <w:gridCol w:w="716"/>
        <w:gridCol w:w="677"/>
        <w:gridCol w:w="1390"/>
        <w:gridCol w:w="192"/>
        <w:gridCol w:w="2875"/>
        <w:gridCol w:w="1440"/>
      </w:tblGrid>
      <w:tr w:rsidR="00126D3B" w:rsidRPr="00454962" w14:paraId="3F05F1D6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70A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B8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704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BE5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AC6BA95" w14:textId="77777777" w:rsidTr="00502D74">
        <w:trPr>
          <w:trHeight w:val="1764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0613B28" w14:textId="1D1366BF" w:rsidR="00126D3B" w:rsidRPr="00ED03BC" w:rsidRDefault="00126D3B" w:rsidP="0027659D">
            <w:pPr>
              <w:ind w:left="-109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55AF" w14:textId="6060BC5B" w:rsidR="00126D3B" w:rsidRPr="00ED03BC" w:rsidRDefault="00126D3B" w:rsidP="0027659D">
            <w:pPr>
              <w:ind w:left="72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D03B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07C" w14:textId="0E891B74" w:rsidR="00126D3B" w:rsidRPr="00454962" w:rsidRDefault="00126D3B" w:rsidP="008B3C72">
            <w:pPr>
              <w:ind w:left="-109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26D3B" w:rsidRPr="00454962" w14:paraId="40EE3171" w14:textId="77777777" w:rsidTr="00502D74">
        <w:trPr>
          <w:trHeight w:val="38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8" w:space="0" w:color="BFBFBF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07D7BBC" w14:textId="7D9ABF80" w:rsidR="00126D3B" w:rsidRPr="00A30686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A30686">
              <w:rPr>
                <w:rFonts w:cs="Calibri"/>
                <w:b/>
                <w:bCs/>
                <w:color w:val="000000"/>
                <w:szCs w:val="20"/>
              </w:rPr>
              <w:t>KOMUNA E DRENASIT</w:t>
            </w:r>
          </w:p>
        </w:tc>
        <w:tc>
          <w:tcPr>
            <w:tcW w:w="287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7900B73B" w14:textId="3B8EBE82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2B824DC4" w14:textId="43234805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</w:tr>
      <w:tr w:rsidR="00126D3B" w:rsidRPr="00454962" w14:paraId="17BD36D3" w14:textId="77777777" w:rsidTr="00502D74">
        <w:trPr>
          <w:trHeight w:val="394"/>
        </w:trPr>
        <w:tc>
          <w:tcPr>
            <w:tcW w:w="34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3EEBB5D0" w14:textId="6EA33119" w:rsidR="00126D3B" w:rsidRPr="00252580" w:rsidRDefault="00252580" w:rsidP="00252580">
            <w:pPr>
              <w:rPr>
                <w:rFonts w:cs="Calibri"/>
                <w:b/>
                <w:color w:val="808080"/>
                <w:sz w:val="28"/>
                <w:szCs w:val="28"/>
              </w:rPr>
            </w:pP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Ag</w:t>
            </w:r>
            <w:r w:rsidR="003F65C6">
              <w:rPr>
                <w:rFonts w:cs="Calibri"/>
                <w:b/>
                <w:color w:val="000000"/>
                <w:szCs w:val="20"/>
              </w:rPr>
              <w:t>jenda</w:t>
            </w:r>
            <w:proofErr w:type="spellEnd"/>
            <w:r w:rsidR="003F65C6">
              <w:rPr>
                <w:rFonts w:cs="Calibri"/>
                <w:b/>
                <w:color w:val="000000"/>
                <w:szCs w:val="20"/>
              </w:rPr>
              <w:t xml:space="preserve"> e </w:t>
            </w:r>
            <w:proofErr w:type="spellStart"/>
            <w:r w:rsidR="003F65C6">
              <w:rPr>
                <w:rFonts w:cs="Calibri"/>
                <w:b/>
                <w:color w:val="000000"/>
                <w:szCs w:val="20"/>
              </w:rPr>
              <w:t>Kryetarit</w:t>
            </w:r>
            <w:proofErr w:type="spellEnd"/>
            <w:r w:rsidR="003F65C6">
              <w:rPr>
                <w:rFonts w:cs="Calibri"/>
                <w:b/>
                <w:color w:val="000000"/>
                <w:szCs w:val="20"/>
              </w:rPr>
              <w:t xml:space="preserve">, </w:t>
            </w:r>
            <w:proofErr w:type="spellStart"/>
            <w:r w:rsidR="003F65C6">
              <w:rPr>
                <w:rFonts w:cs="Calibri"/>
                <w:b/>
                <w:color w:val="000000"/>
                <w:szCs w:val="20"/>
              </w:rPr>
              <w:t>Muaji</w:t>
            </w:r>
            <w:proofErr w:type="spellEnd"/>
            <w:r w:rsidR="003F65C6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="003F65C6">
              <w:rPr>
                <w:rFonts w:cs="Calibri"/>
                <w:b/>
                <w:color w:val="000000"/>
                <w:szCs w:val="20"/>
              </w:rPr>
              <w:t>Prill</w:t>
            </w:r>
            <w:proofErr w:type="spellEnd"/>
            <w:r w:rsidR="005E2CB8">
              <w:rPr>
                <w:rFonts w:cs="Calibri"/>
                <w:b/>
                <w:color w:val="000000"/>
                <w:szCs w:val="20"/>
              </w:rPr>
              <w:t>, 2024</w:t>
            </w:r>
          </w:p>
        </w:tc>
        <w:tc>
          <w:tcPr>
            <w:tcW w:w="225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3AACD84" w14:textId="765DD1EA" w:rsidR="00126D3B" w:rsidRPr="00454962" w:rsidRDefault="00126D3B" w:rsidP="00252580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  <w:r w:rsidR="00252580">
              <w:rPr>
                <w:rFonts w:cs="Calibri"/>
                <w:color w:val="000000"/>
                <w:szCs w:val="20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A9B42CD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15EAA6F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</w:tr>
      <w:tr w:rsidR="00126D3B" w:rsidRPr="00454962" w14:paraId="049BBD0F" w14:textId="77777777" w:rsidTr="00502D74">
        <w:trPr>
          <w:trHeight w:val="46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2CB0D491" w14:textId="52A2F9B2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PËRSHKRIMI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16D78E8D" w14:textId="3189BCD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PJESËMARR</w:t>
            </w:r>
            <w:r w:rsidRPr="00EC45C0">
              <w:rPr>
                <w:rFonts w:cs="Calibri"/>
                <w:b/>
                <w:bCs/>
                <w:color w:val="000000"/>
                <w:szCs w:val="20"/>
              </w:rPr>
              <w:t>Ë</w:t>
            </w:r>
            <w:r>
              <w:rPr>
                <w:rFonts w:cs="Calibri"/>
                <w:b/>
                <w:bCs/>
                <w:color w:val="000000"/>
                <w:szCs w:val="20"/>
              </w:rPr>
              <w:t>SIT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668482D3" w14:textId="251F55C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KOHA</w:t>
            </w:r>
          </w:p>
        </w:tc>
      </w:tr>
      <w:tr w:rsidR="00126D3B" w:rsidRPr="0090552D" w14:paraId="1FE289EA" w14:textId="77777777" w:rsidTr="00502D74">
        <w:trPr>
          <w:trHeight w:val="147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0424C" w14:textId="10677E17" w:rsidR="00126D3B" w:rsidRPr="003F65C6" w:rsidRDefault="003F65C6" w:rsidP="005C096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sz w:val="24"/>
              </w:rPr>
            </w:pPr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Mori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pjesë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inagurimin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shkollës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Baicë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finalizimit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projektit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eficiencës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energjisë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BC48C3" w14:textId="4889B24D" w:rsidR="00126D3B" w:rsidRPr="003F65C6" w:rsidRDefault="003F65C6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3F65C6">
              <w:rPr>
                <w:rFonts w:ascii="Times New Roman" w:hAnsi="Times New Roman"/>
                <w:color w:val="000000"/>
                <w:sz w:val="24"/>
              </w:rPr>
              <w:t>Zv</w:t>
            </w:r>
            <w:proofErr w:type="spellEnd"/>
            <w:r w:rsidRPr="003F65C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F65C6">
              <w:rPr>
                <w:rFonts w:ascii="Times New Roman" w:hAnsi="Times New Roman"/>
                <w:color w:val="000000"/>
                <w:sz w:val="24"/>
              </w:rPr>
              <w:t>Getoar</w:t>
            </w:r>
            <w:proofErr w:type="spellEnd"/>
            <w:r w:rsidRPr="003F65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00000"/>
                <w:sz w:val="24"/>
              </w:rPr>
              <w:t>Mjeku</w:t>
            </w:r>
            <w:proofErr w:type="spellEnd"/>
            <w:r w:rsidRPr="003F65C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z. Driton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Hetemi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,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drejtor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menaxhues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i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Fondit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të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Kosovës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për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Eficiencën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e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Energjisë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(FKEE), z. Alessandro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Bianciardi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,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përfaqësues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i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Bashkimit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Evropian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, z.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Lundrim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Aliu, Banka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Botërore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,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dhe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4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F1892C0" w14:textId="77777777" w:rsidR="001E6A9D" w:rsidRDefault="003F65C6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767D2EBB" w14:textId="77777777" w:rsidR="003F65C6" w:rsidRDefault="003F65C6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5C400A93" w14:textId="397097E5" w:rsidR="003F65C6" w:rsidRPr="00183527" w:rsidRDefault="003F65C6" w:rsidP="003F65C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2.4.2024</w:t>
            </w:r>
          </w:p>
        </w:tc>
      </w:tr>
      <w:tr w:rsidR="00126D3B" w:rsidRPr="0090552D" w14:paraId="77224B7D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755A39" w14:textId="5F30F207" w:rsidR="00126D3B" w:rsidRPr="003F65C6" w:rsidRDefault="003F65C6" w:rsidP="001E6A9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Nekoc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tek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lapidari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i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nxënësit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Islam Ramadan Kastrati, për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nder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25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vjetorit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rënies</w:t>
            </w:r>
            <w:proofErr w:type="spellEnd"/>
            <w:r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012E8D7" w14:textId="4E5E4C1B" w:rsidR="00126D3B" w:rsidRPr="00183527" w:rsidRDefault="00BF65D7" w:rsidP="005C096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="003F65C6"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="003F65C6"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3F65C6"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zyrtarët</w:t>
            </w:r>
            <w:proofErr w:type="spellEnd"/>
            <w:r w:rsidR="003F65C6"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F65C6"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komunal</w:t>
            </w:r>
            <w:proofErr w:type="spellEnd"/>
            <w:r w:rsidR="003F65C6"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="003F65C6" w:rsidRPr="003F65C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4F0F65D3" w14:textId="77777777" w:rsidR="001E6A9D" w:rsidRDefault="00BF65D7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5DBC0F98" w14:textId="77777777" w:rsidR="00BF65D7" w:rsidRDefault="00BF65D7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607B596B" w14:textId="63C96E19" w:rsidR="00BF65D7" w:rsidRPr="00183527" w:rsidRDefault="00BF65D7" w:rsidP="00BF65D7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3.4.2024</w:t>
            </w:r>
          </w:p>
        </w:tc>
      </w:tr>
      <w:tr w:rsidR="0099611B" w:rsidRPr="0090552D" w14:paraId="0D0D8D31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A9D902" w14:textId="01C78CA1" w:rsidR="0099611B" w:rsidRPr="00BF65D7" w:rsidRDefault="00BF65D7" w:rsidP="00BF65D7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Mori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pjesë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Seancën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solemne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Kuvendit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Kosovës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kushtuar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përvjetorit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25-të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Betejës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Koshares</w:t>
            </w:r>
            <w:proofErr w:type="spellEnd"/>
            <w:r w:rsidRPr="00BF65D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.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F713EB" w14:textId="0F44EF85" w:rsidR="0099611B" w:rsidRPr="001E6A9D" w:rsidRDefault="00BF65D7" w:rsidP="001E6A9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famil</w:t>
            </w:r>
            <w:r w:rsidR="00CF6E89">
              <w:rPr>
                <w:rFonts w:ascii="Times New Roman" w:hAnsi="Times New Roman"/>
                <w:color w:val="000000"/>
                <w:sz w:val="24"/>
              </w:rPr>
              <w:t>jarë</w:t>
            </w:r>
            <w:proofErr w:type="spellEnd"/>
            <w:r w:rsidR="00CF6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CF6E89">
              <w:rPr>
                <w:rFonts w:ascii="Times New Roman" w:hAnsi="Times New Roman"/>
                <w:color w:val="000000"/>
                <w:sz w:val="24"/>
              </w:rPr>
              <w:t>të</w:t>
            </w:r>
            <w:proofErr w:type="spellEnd"/>
            <w:r w:rsidR="00CF6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CF6E89">
              <w:rPr>
                <w:rFonts w:ascii="Times New Roman" w:hAnsi="Times New Roman"/>
                <w:color w:val="000000"/>
                <w:sz w:val="24"/>
              </w:rPr>
              <w:t>dëshmorëve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F40CCDC" w14:textId="77777777" w:rsidR="001E6A9D" w:rsidRDefault="00CF6E89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12:00</w:t>
            </w:r>
          </w:p>
          <w:p w14:paraId="4926937C" w14:textId="77777777" w:rsidR="00CF6E89" w:rsidRDefault="00CF6E89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19C3F152" w14:textId="01F1CA48" w:rsidR="00CF6E89" w:rsidRDefault="00CF6E89" w:rsidP="00CF6E89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4.4.2024</w:t>
            </w:r>
          </w:p>
        </w:tc>
      </w:tr>
      <w:tr w:rsidR="002E6DC8" w:rsidRPr="0090552D" w14:paraId="7D5D235F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0C1B6E" w14:textId="4C0AC09F" w:rsidR="002E6DC8" w:rsidRPr="00CF6E89" w:rsidRDefault="00CF6E89" w:rsidP="001E6A9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Sot,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shënuam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25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vjetorin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rënies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kombit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Xhevat Demaku,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Bedri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Demaku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Imer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Shala,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Abri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duke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vendosëm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freskëta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vendin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prehen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këta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7850388" w14:textId="12E3F83B" w:rsidR="002E6DC8" w:rsidRPr="00CF6E89" w:rsidRDefault="00CF6E89" w:rsidP="001E6A9D">
            <w:p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bashkëluftëtarë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veteranë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UÇK-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F6E8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shumtë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E78D4B3" w14:textId="77777777" w:rsidR="002E6DC8" w:rsidRDefault="00CF6E89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35DEB039" w14:textId="77777777" w:rsidR="00CF6E89" w:rsidRDefault="00CF6E89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54E55790" w14:textId="55E710E3" w:rsidR="00CF6E89" w:rsidRDefault="00CF6E89" w:rsidP="00CF6E89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7.4.2024</w:t>
            </w:r>
          </w:p>
        </w:tc>
      </w:tr>
      <w:tr w:rsidR="00126D3B" w:rsidRPr="00454962" w14:paraId="4C97128B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B08507" w14:textId="352A7D47" w:rsidR="00126D3B" w:rsidRPr="00B017AB" w:rsidRDefault="00CF6E89" w:rsidP="00011EBC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rPr>
                <w:rFonts w:ascii="Times New Roman" w:hAnsi="Times New Roman"/>
                <w:color w:val="000000"/>
                <w:sz w:val="24"/>
              </w:rPr>
            </w:pPr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</w:t>
            </w:r>
            <w:r w:rsidR="00B017AB"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ot, </w:t>
            </w:r>
            <w:proofErr w:type="spellStart"/>
            <w:r w:rsidR="00B017AB"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="00B017AB"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B017AB"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Terstenik</w:t>
            </w:r>
            <w:proofErr w:type="spellEnd"/>
            <w:r w:rsidR="00B017AB"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,</w:t>
            </w:r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kemi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vendosëm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freskëta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memorialit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lastRenderedPageBreak/>
              <w:t>dëshmorit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Osman Gjoka, me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25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vjetorit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flijimit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për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atdhe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CEC4970" w14:textId="584BD089" w:rsidR="00126D3B" w:rsidRPr="00B017AB" w:rsidRDefault="00B017AB" w:rsidP="00011EB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lastRenderedPageBreak/>
              <w:t>M</w:t>
            </w:r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4CEEC7D3" w14:textId="77777777" w:rsidR="002E6DC8" w:rsidRDefault="00B017AB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3FCA3D1B" w14:textId="406D4975" w:rsidR="00B017AB" w:rsidRPr="00183527" w:rsidRDefault="00B017AB" w:rsidP="00B017AB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8.4.2024</w:t>
            </w:r>
          </w:p>
        </w:tc>
      </w:tr>
      <w:tr w:rsidR="003D157C" w:rsidRPr="0090552D" w14:paraId="5154E885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F35EB2" w14:textId="53E2BB9F" w:rsidR="003D157C" w:rsidRPr="002E6DC8" w:rsidRDefault="0095733F" w:rsidP="00B4364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24" w:lineRule="atLeast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Mirëpriti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iftar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Gllanasellë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1F5F71" w14:textId="1469D5C2" w:rsidR="003D157C" w:rsidRPr="00B017AB" w:rsidRDefault="00B017AB" w:rsidP="00B43640">
            <w:pPr>
              <w:shd w:val="clear" w:color="auto" w:fill="FFFFFF"/>
              <w:spacing w:beforeAutospacing="1" w:afterAutospacing="1" w:line="224" w:lineRule="atLeas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Kryetari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i</w:t>
            </w:r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Bashkësisë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Islame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Drenas, Valon Bequku</w:t>
            </w:r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fëmijë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Bedri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Hamza me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drejtues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PDK-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Daja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asamblistë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pozitës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opozitës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drejtorë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komunës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miq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shokë</w:t>
            </w:r>
            <w:proofErr w:type="spellEnd"/>
            <w:r w:rsidRPr="00B017A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9CF5E50" w14:textId="78190049" w:rsidR="002E6DC8" w:rsidRDefault="0095733F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19:30</w:t>
            </w:r>
          </w:p>
          <w:p w14:paraId="722CF37E" w14:textId="2A84F186" w:rsidR="002D2BD0" w:rsidRDefault="002D2BD0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493264BE" w14:textId="2E79F4FE" w:rsidR="002D2BD0" w:rsidRDefault="002D2BD0" w:rsidP="002D2BD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8.4.2024</w:t>
            </w:r>
          </w:p>
          <w:p w14:paraId="774BD074" w14:textId="77777777" w:rsidR="0095733F" w:rsidRDefault="0095733F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68BDB851" w14:textId="5628D3A2" w:rsidR="0095733F" w:rsidRPr="00183527" w:rsidRDefault="0095733F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32FF5" w:rsidRPr="0090552D" w14:paraId="472D514C" w14:textId="77777777" w:rsidTr="002E6DC8">
        <w:trPr>
          <w:trHeight w:val="1160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637AA2" w14:textId="26203476" w:rsidR="00F32FF5" w:rsidRPr="002D2BD0" w:rsidRDefault="002D2BD0" w:rsidP="002D2BD0">
            <w:pPr>
              <w:pStyle w:val="Date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26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vjetorit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zhdukjes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mjekut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parë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UÇK-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Dr.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Hafir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Shala, Pas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pritjes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bashkua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edhe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mikja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Kosovës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dr. Betty Uribe 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veprimtare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shquar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amerikane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cila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është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përkushtuar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për ta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ndihmuar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Qendrën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për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Promovimin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Drejtave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Grave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Drenas.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B649095" w14:textId="5114F70D" w:rsidR="00F32FF5" w:rsidRDefault="002D2BD0" w:rsidP="00B43640">
            <w:pPr>
              <w:shd w:val="clear" w:color="auto" w:fill="FFFFFF"/>
              <w:spacing w:beforeAutospacing="1" w:afterAutospacing="1" w:line="224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</w:t>
            </w:r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mysafirë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kemi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vendosëm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shtatores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oborrin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QKMF-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A2FCE9C" w14:textId="77777777" w:rsidR="002E6DC8" w:rsidRDefault="002D2BD0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777F4C06" w14:textId="77777777" w:rsidR="002D2BD0" w:rsidRDefault="002D2BD0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5C0BAE5F" w14:textId="76AB3B61" w:rsidR="002D2BD0" w:rsidRDefault="002D2BD0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10.4.2024</w:t>
            </w:r>
          </w:p>
        </w:tc>
      </w:tr>
      <w:tr w:rsidR="00126D3B" w:rsidRPr="0090552D" w14:paraId="09BFA1FC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60E9B03" w14:textId="51763B21" w:rsidR="002D2BD0" w:rsidRPr="002D2BD0" w:rsidRDefault="002D2BD0" w:rsidP="002D2BD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Priti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takim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komandantin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LMT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Lindje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,</w:t>
            </w:r>
          </w:p>
          <w:p w14:paraId="680E7AC3" w14:textId="7C99D0BD" w:rsidR="00126D3B" w:rsidRPr="002D2BD0" w:rsidRDefault="002D2BD0" w:rsidP="002D2BD0">
            <w:pPr>
              <w:pStyle w:val="ListParagraph"/>
              <w:ind w:left="783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</w:t>
            </w:r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</w:t>
            </w:r>
            <w:proofErr w:type="gram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ç’rast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diskutuam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rreth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bashkëpunimit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deritashëm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shkëlqyer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mundësisë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zgjerimit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mëtejmë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këtij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bashkëpunimi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888C18" w14:textId="0509E786" w:rsidR="00126D3B" w:rsidRPr="002D2BD0" w:rsidRDefault="002D2BD0" w:rsidP="00E348A7">
            <w:pPr>
              <w:pStyle w:val="Dat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</w:t>
            </w:r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ajor Ivan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Pogorevc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Znj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Saša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Mlakar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z.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Branko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Češarek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2C15EA6D" w14:textId="77777777" w:rsidR="009A2799" w:rsidRDefault="002D2BD0" w:rsidP="005C096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3E525C2B" w14:textId="77777777" w:rsidR="002D2BD0" w:rsidRDefault="002D2BD0" w:rsidP="005C096C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277334DC" w14:textId="7E8CDBE1" w:rsidR="002D2BD0" w:rsidRPr="00183527" w:rsidRDefault="002D2BD0" w:rsidP="002D2BD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11.4.2024</w:t>
            </w:r>
          </w:p>
        </w:tc>
      </w:tr>
      <w:tr w:rsidR="003F6EC0" w:rsidRPr="0090552D" w14:paraId="4FC59652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AD8FB5" w14:textId="4AC6FADB" w:rsidR="003F6EC0" w:rsidRPr="002D2BD0" w:rsidRDefault="002D2BD0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shënimit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16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18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martirëve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Tërstenik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kemi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vendosem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Memoriali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“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Lisave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Binak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”.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pastaj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kemi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vendosëm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Memorialit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“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Pëllumbat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Lirisë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”,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Negroc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edhe me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invalidë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ish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ushta</w:t>
            </w:r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</w:t>
            </w:r>
            <w:proofErr w:type="spellEnd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UÇK-</w:t>
            </w:r>
            <w:proofErr w:type="spellStart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morën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pjesë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tubimin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përkujtimor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për 22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36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martirët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kësaj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ane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oborrin</w:t>
            </w:r>
            <w:proofErr w:type="spellEnd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shkollës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78A6723" w14:textId="3BA17D5F" w:rsidR="00926F44" w:rsidRPr="00926F44" w:rsidRDefault="00926F44" w:rsidP="00926F44">
            <w:pPr>
              <w:shd w:val="clear" w:color="auto" w:fill="FFFFFF"/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</w:pPr>
            <w:proofErr w:type="spellStart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Familje</w:t>
            </w:r>
            <w:proofErr w:type="spellEnd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martirëve</w:t>
            </w:r>
            <w:proofErr w:type="spellEnd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kombit</w:t>
            </w:r>
            <w:proofErr w:type="spellEnd"/>
            <w:r w:rsidRPr="00926F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</w:t>
            </w:r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validë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,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veteranë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dhe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ish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pjesëtarë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të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Ushtrisë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Çlirimtare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të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Kosovës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, </w:t>
            </w:r>
            <w:proofErr w:type="spellStart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>familje</w:t>
            </w:r>
            <w:proofErr w:type="spellEnd"/>
            <w:r w:rsidRPr="00926F44">
              <w:rPr>
                <w:rFonts w:ascii="Times New Roman" w:eastAsia="Times New Roman" w:hAnsi="Times New Roman"/>
                <w:color w:val="050505"/>
                <w:sz w:val="23"/>
                <w:szCs w:val="23"/>
              </w:rPr>
              <w:t xml:space="preserve"> Krasniqi, Veseli, Selimi, Shala</w:t>
            </w:r>
          </w:p>
          <w:p w14:paraId="056EC20A" w14:textId="5E91A507" w:rsidR="003F6EC0" w:rsidRPr="003F6EC0" w:rsidRDefault="003F6EC0" w:rsidP="003F65C6">
            <w:pPr>
              <w:pStyle w:val="Dat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6D5BECE" w14:textId="77777777" w:rsidR="003F6EC0" w:rsidRDefault="00926F44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11:00</w:t>
            </w:r>
          </w:p>
          <w:p w14:paraId="7832A908" w14:textId="77777777" w:rsidR="00926F44" w:rsidRDefault="00926F44" w:rsidP="003F65C6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05169E5A" w14:textId="4FC873A6" w:rsidR="00926F44" w:rsidRPr="00183527" w:rsidRDefault="00926F44" w:rsidP="00926F4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12.4.2024</w:t>
            </w:r>
          </w:p>
        </w:tc>
      </w:tr>
      <w:tr w:rsidR="003F6EC0" w:rsidRPr="0090552D" w14:paraId="6A9EA4DA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61425D" w14:textId="04921D10" w:rsidR="003F6EC0" w:rsidRPr="003F6EC0" w:rsidRDefault="00E94841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Mori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pjesë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</w:t>
            </w:r>
            <w:r w:rsidR="002A24B8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ë</w:t>
            </w:r>
            <w:proofErr w:type="spellEnd"/>
            <w:r w:rsidR="002A24B8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A24B8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hapjen</w:t>
            </w:r>
            <w:proofErr w:type="spellEnd"/>
            <w:r w:rsidR="002A24B8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2A24B8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lokalit</w:t>
            </w:r>
            <w:proofErr w:type="spellEnd"/>
            <w:r w:rsidR="002A24B8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Nana’s food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3BD742" w14:textId="0C7814EF" w:rsidR="003F6EC0" w:rsidRPr="003F6EC0" w:rsidRDefault="002A24B8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</w:t>
            </w:r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e </w:t>
            </w:r>
            <w:proofErr w:type="spellStart"/>
            <w:r w:rsidRPr="002D2BD0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DB81812" w14:textId="77777777" w:rsidR="003F6EC0" w:rsidRDefault="002A24B8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12:00</w:t>
            </w:r>
          </w:p>
          <w:p w14:paraId="60BDC0E9" w14:textId="52542A08" w:rsidR="002A24B8" w:rsidRDefault="002A24B8" w:rsidP="002A24B8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12.4.2024</w:t>
            </w:r>
          </w:p>
        </w:tc>
      </w:tr>
      <w:tr w:rsidR="00F277C1" w:rsidRPr="0090552D" w14:paraId="7E7A5360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4BF3DC" w14:textId="7597A1B0" w:rsidR="00F277C1" w:rsidRPr="003F6EC0" w:rsidRDefault="00923673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Kanë</w:t>
            </w:r>
            <w:proofErr w:type="spellEnd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bërë</w:t>
            </w:r>
            <w:proofErr w:type="spellEnd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homazhe</w:t>
            </w:r>
            <w:proofErr w:type="spellEnd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varrezat</w:t>
            </w:r>
            <w:proofErr w:type="spellEnd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dëshmorëve</w:t>
            </w:r>
            <w:proofErr w:type="spellEnd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A2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Gllanasellë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D6ECA2" w14:textId="0B7A453C" w:rsidR="00F277C1" w:rsidRDefault="002A24B8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D686F08" w14:textId="77777777" w:rsidR="00F277C1" w:rsidRDefault="002A24B8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5A40AEAF" w14:textId="67DD52E8" w:rsidR="002A24B8" w:rsidRDefault="002A24B8" w:rsidP="002A24B8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13.4.2024</w:t>
            </w:r>
          </w:p>
        </w:tc>
      </w:tr>
      <w:tr w:rsidR="003F6EC0" w:rsidRPr="0090552D" w14:paraId="53846F75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AD20C4" w14:textId="782A2199" w:rsidR="003F6EC0" w:rsidRPr="003F6EC0" w:rsidRDefault="002A24B8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25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vjetorin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rënies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Bejtë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Rexhepi,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Hajzer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Rexhepi,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Fazli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Qerkini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Mehdi Hoxha, Agron Berisha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Naim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Tiku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kanë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bërë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homazhe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kanë</w:t>
            </w:r>
            <w:proofErr w:type="spellEnd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vendosur</w:t>
            </w:r>
            <w:proofErr w:type="spellEnd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lule</w:t>
            </w:r>
            <w:proofErr w:type="spellEnd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4663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freskëta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CEDB2D" w14:textId="3C7C486A" w:rsidR="003F6EC0" w:rsidRDefault="002A24B8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795F152" w14:textId="77777777" w:rsidR="00531358" w:rsidRDefault="002A24B8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11:00</w:t>
            </w:r>
          </w:p>
          <w:p w14:paraId="32BB38F2" w14:textId="0E7A22D5" w:rsidR="002A24B8" w:rsidRDefault="002A24B8" w:rsidP="002A24B8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14.4.2024</w:t>
            </w:r>
          </w:p>
        </w:tc>
      </w:tr>
      <w:tr w:rsidR="00531358" w:rsidRPr="0090552D" w14:paraId="4980DB25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72067B" w14:textId="174B8DA0" w:rsidR="00531358" w:rsidRPr="003F6EC0" w:rsidRDefault="00B46633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Mori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pjesë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Koncertin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dedikuar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Fëmijëve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për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lirinë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Kosovës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Sallën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Kulturës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B6FA01C" w14:textId="161A9559" w:rsidR="00531358" w:rsidRDefault="00B46633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zyrtar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drejtor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drejtorive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1606C93" w14:textId="77777777" w:rsidR="00531358" w:rsidRDefault="00B46633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245E1CBA" w14:textId="0BC5E4FC" w:rsidR="00B46633" w:rsidRDefault="00B46633" w:rsidP="00B46633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15.4.2024</w:t>
            </w:r>
          </w:p>
        </w:tc>
      </w:tr>
      <w:tr w:rsidR="00531358" w:rsidRPr="0090552D" w14:paraId="55359E7D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E1337A" w14:textId="1C35081A" w:rsidR="00531358" w:rsidRDefault="00B46633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25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vjetorin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rënies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dëshmorëve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martirëve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Gllanasellës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kanë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bere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homazhe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vendosën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lule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freskëta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C8090E2" w14:textId="49535248" w:rsidR="00531358" w:rsidRDefault="00B46633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34E869A" w14:textId="77777777" w:rsidR="00531358" w:rsidRDefault="00B46633" w:rsidP="00B4364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7B430577" w14:textId="6AA1FEE7" w:rsidR="00B46633" w:rsidRDefault="00B46633" w:rsidP="00B46633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16.4.2024</w:t>
            </w:r>
          </w:p>
        </w:tc>
      </w:tr>
      <w:tr w:rsidR="00B46633" w:rsidRPr="0090552D" w14:paraId="20EABE97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AC16EA" w14:textId="15806707" w:rsidR="00B46633" w:rsidRDefault="00B46633" w:rsidP="00B4663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25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vjetorin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rënies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dëshmor</w:t>
            </w:r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ëve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Mehdi e Sylejman Bytyqi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kanë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bere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homazhe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vendosën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lule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freskëta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CF8029E" w14:textId="77CD4FB5" w:rsidR="00B46633" w:rsidRDefault="00B46633" w:rsidP="00B46633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8B5FA80" w14:textId="77777777" w:rsidR="00B46633" w:rsidRDefault="0099163C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11:00</w:t>
            </w:r>
          </w:p>
          <w:p w14:paraId="62F7A019" w14:textId="77777777" w:rsidR="0099163C" w:rsidRDefault="0099163C" w:rsidP="00B46633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51897217" w14:textId="2C0583DF" w:rsidR="0099163C" w:rsidRDefault="0099163C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16.4.2024</w:t>
            </w:r>
          </w:p>
        </w:tc>
      </w:tr>
      <w:tr w:rsidR="00B46633" w:rsidRPr="0090552D" w14:paraId="2B83BC01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968133A" w14:textId="0DE2E747" w:rsidR="00B46633" w:rsidRDefault="0099163C" w:rsidP="0092367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25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vjetorin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rënies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Caraku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Elshani, Hoxha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Muqolli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dhjetëra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familje</w:t>
            </w:r>
            <w:proofErr w:type="spellEnd"/>
            <w:r w:rsidR="000C4449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C4449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="000C4449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C4449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Ҫikatovë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kanë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bërë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homazhe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vendosën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lule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freskëta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B67069" w14:textId="3BC55A9A" w:rsidR="00B46633" w:rsidRDefault="000C4449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drejtues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PDK-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Presidenten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Osmani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kryeparlamentari</w:t>
            </w:r>
            <w:r w:rsidR="00B91986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Konjufca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FE39303" w14:textId="77777777" w:rsidR="00B46633" w:rsidRDefault="00B91986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2F4580AC" w14:textId="77777777" w:rsidR="00B91986" w:rsidRDefault="00B91986" w:rsidP="00B46633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3A034BE7" w14:textId="4AE555DD" w:rsidR="00B91986" w:rsidRDefault="00B91986" w:rsidP="00B9198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17.4.2024</w:t>
            </w:r>
          </w:p>
        </w:tc>
      </w:tr>
      <w:tr w:rsidR="00B91986" w:rsidRPr="0090552D" w14:paraId="48C7D7C8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D8BC91" w14:textId="79F8B584" w:rsidR="00B91986" w:rsidRPr="00923673" w:rsidRDefault="00923673" w:rsidP="0092367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Priti</w:t>
            </w:r>
            <w:proofErr w:type="spellEnd"/>
            <w:r w:rsidRP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P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takim</w:t>
            </w:r>
            <w:proofErr w:type="spellEnd"/>
            <w:r w:rsidRPr="0092367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KFOR-in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C6CC82" w14:textId="6BAE297A" w:rsidR="00B91986" w:rsidRPr="00923673" w:rsidRDefault="00923673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Komandantin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ri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LMT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Lindje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Major Igor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Smonkar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si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Komandantin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deritashëm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major Ivan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Pogorevc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BD1A973" w14:textId="77777777" w:rsidR="00B91986" w:rsidRDefault="00923673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29422B09" w14:textId="77777777" w:rsidR="00923673" w:rsidRDefault="00923673" w:rsidP="00B46633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15A07C28" w14:textId="314E7B31" w:rsidR="00923673" w:rsidRDefault="00923673" w:rsidP="00923673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18.4.2024</w:t>
            </w:r>
          </w:p>
        </w:tc>
      </w:tr>
      <w:tr w:rsidR="00B91986" w:rsidRPr="0090552D" w14:paraId="6A2779C0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A774E6C" w14:textId="638BDD7C" w:rsidR="00B91986" w:rsidRPr="00923673" w:rsidRDefault="00923673" w:rsidP="0092367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25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vjetorit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rënies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Halim Bajraktari, Islam Kastrati, Ramadan Bytyqi, Mentor Morina, Mentor Gashi, Mehdi Fazliu, Muhamet Gashi 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Nuredin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Ibishi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vendosur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buqeta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fre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skëta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varreve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086B71" w14:textId="6292DF7B" w:rsidR="00B91986" w:rsidRDefault="00923673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</w:t>
            </w:r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,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8265CDE" w14:textId="77777777" w:rsidR="00D65341" w:rsidRDefault="00923673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D65341">
              <w:rPr>
                <w:rFonts w:ascii="Times New Roman" w:hAnsi="Times New Roman"/>
                <w:color w:val="000000"/>
                <w:sz w:val="24"/>
              </w:rPr>
              <w:t>:00</w:t>
            </w:r>
          </w:p>
          <w:p w14:paraId="740E783C" w14:textId="658C70C1" w:rsidR="00923673" w:rsidRDefault="00D65341" w:rsidP="00D6534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</w:t>
            </w:r>
            <w:r w:rsidR="00923673">
              <w:rPr>
                <w:rFonts w:ascii="Times New Roman" w:hAnsi="Times New Roman"/>
                <w:color w:val="000000"/>
                <w:sz w:val="24"/>
              </w:rPr>
              <w:t>4.2024</w:t>
            </w:r>
          </w:p>
        </w:tc>
      </w:tr>
      <w:tr w:rsidR="00B91986" w:rsidRPr="0090552D" w14:paraId="3355CE57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1F76683" w14:textId="45E9B5CB" w:rsidR="00B91986" w:rsidRDefault="00923673" w:rsidP="00B4663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25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vjetorin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rënies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dëshmorit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 Jahir Lladrovci 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nga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fshati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Gllanasellë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vendosur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buqeta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fre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skëta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varrit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dëshmorit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24987D" w14:textId="04144229" w:rsidR="00B91986" w:rsidRPr="00923673" w:rsidRDefault="00923673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F4DF95B" w14:textId="4F15FF04" w:rsidR="00923673" w:rsidRDefault="00923673" w:rsidP="00D6534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19E50DC1" w14:textId="76C94889" w:rsidR="00D65341" w:rsidRDefault="00D65341" w:rsidP="00D6534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19.4.2024</w:t>
            </w:r>
          </w:p>
          <w:p w14:paraId="75FAD8A3" w14:textId="7CB5A37D" w:rsidR="00923673" w:rsidRDefault="00923673" w:rsidP="00B46633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91986" w:rsidRPr="0090552D" w14:paraId="020E9000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E97A2C" w14:textId="44EB2437" w:rsidR="00B91986" w:rsidRPr="00D65341" w:rsidRDefault="00D65341" w:rsidP="00B4663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Për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Ditën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tokës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mbjellja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luleve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drurëve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disa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shkolla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punimet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artistike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nxënësve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për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këtë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ditë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janë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disa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aktivitete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simbolike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zhvilluan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komunën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Drenasit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00A34E" w14:textId="53CD8941" w:rsidR="00B91986" w:rsidRDefault="00D65341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Mësueset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nxënësit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EEFFE4E" w14:textId="77777777" w:rsidR="00B91986" w:rsidRDefault="00D65341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12:00</w:t>
            </w:r>
          </w:p>
          <w:p w14:paraId="75FB7ED6" w14:textId="77777777" w:rsidR="00D65341" w:rsidRDefault="00D65341" w:rsidP="00B46633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0C85BF74" w14:textId="1D4CF7D5" w:rsidR="00D65341" w:rsidRDefault="00D65341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22.4.2024</w:t>
            </w:r>
          </w:p>
        </w:tc>
      </w:tr>
      <w:tr w:rsidR="00B91986" w:rsidRPr="0090552D" w14:paraId="13776970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8D0FE7" w14:textId="7AC94FF8" w:rsidR="00B91986" w:rsidRPr="00D65341" w:rsidRDefault="00D65341" w:rsidP="00B4663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Priti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takim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investitor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lidhur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bashkëpunimin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investimet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Komunën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Drenasit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njëra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kompani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nga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Mbretëria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Bashkuar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për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komunën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ndriçimin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smart,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tjetra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Feronikli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për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energjinë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ripërtëritshme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A7F9AB" w14:textId="4608CC8C" w:rsidR="00B91986" w:rsidRDefault="00D65341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zyrtar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komunal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4DC6993" w14:textId="77777777" w:rsidR="00B91986" w:rsidRDefault="00D65341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3F21EC6A" w14:textId="0E156616" w:rsidR="00D65341" w:rsidRDefault="00D65341" w:rsidP="00D6534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24.4.2024</w:t>
            </w:r>
          </w:p>
        </w:tc>
      </w:tr>
      <w:tr w:rsidR="00B91986" w:rsidRPr="0090552D" w14:paraId="4A99BD59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4EACCBA" w14:textId="2AB7C175" w:rsidR="00B91986" w:rsidRPr="00D65341" w:rsidRDefault="00D65341" w:rsidP="00B4663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Prishtinë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Kinema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“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Armata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”, 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përcolli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shfaqjen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private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dokumentarit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“Return to Kosovo”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Julius Strauss, Vaughan Smith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Leman Kamberi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Muriqi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dedikuar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masakrës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Abri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vranë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23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anëtarë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familjes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Deliu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shtator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vitit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1998,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njëherësh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dokumentari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flet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edhe për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masakrat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tjera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Kosovë, për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traumat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luftës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kujtesën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për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kohë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tepër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rëndë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EBCE331" w14:textId="30F9D248" w:rsidR="00B91986" w:rsidRPr="00D65341" w:rsidRDefault="00D65341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Deliu</w:t>
            </w:r>
            <w:proofErr w:type="spellEnd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Vaughan Smith, Julius Strauss, </w:t>
            </w:r>
            <w:proofErr w:type="spellStart"/>
            <w:r w:rsidRPr="00D65341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7B04245" w14:textId="77777777" w:rsidR="00B91986" w:rsidRDefault="00D65341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18:00</w:t>
            </w:r>
          </w:p>
          <w:p w14:paraId="2F64D706" w14:textId="1612DA5E" w:rsidR="00D65341" w:rsidRDefault="00D65341" w:rsidP="00D6534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24.4.2024</w:t>
            </w:r>
          </w:p>
        </w:tc>
      </w:tr>
      <w:tr w:rsidR="00D65341" w:rsidRPr="0090552D" w14:paraId="7EAE9BA4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B00332" w14:textId="02F68DDC" w:rsidR="00D65341" w:rsidRPr="00D65341" w:rsidRDefault="00D65341" w:rsidP="00B4663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Mbledhja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kuvendit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komunal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977523B" w14:textId="4F519429" w:rsidR="00D65341" w:rsidRPr="00D65341" w:rsidRDefault="00D65341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Asamblissitët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drejtor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drejtorive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51AD5C2" w14:textId="77777777" w:rsidR="00D65341" w:rsidRDefault="00D65341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619A7CB2" w14:textId="465E3538" w:rsidR="00D65341" w:rsidRDefault="00D65341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29.4.2024</w:t>
            </w:r>
          </w:p>
        </w:tc>
      </w:tr>
      <w:tr w:rsidR="00D65341" w:rsidRPr="0090552D" w14:paraId="3EC13DAF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000A1D4" w14:textId="0D828246" w:rsidR="00D65341" w:rsidRPr="00D06F1A" w:rsidRDefault="00D65341" w:rsidP="00D06F1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="00D06F1A"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06F1A"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zbulimin</w:t>
            </w:r>
            <w:proofErr w:type="spellEnd"/>
            <w:r w:rsidR="00D06F1A"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</w:t>
            </w:r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përmendores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kushtuar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Muhamet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Gjokiqit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Llapushnik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veteranit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UÇK-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34CF4BE" w14:textId="527E1039" w:rsidR="00D65341" w:rsidRPr="00D65341" w:rsidRDefault="00D06F1A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923673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71AF33" w14:textId="77777777" w:rsidR="00D65341" w:rsidRDefault="00D06F1A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17:00</w:t>
            </w:r>
          </w:p>
          <w:p w14:paraId="2A55F5BE" w14:textId="51106492" w:rsidR="00D06F1A" w:rsidRDefault="00D06F1A" w:rsidP="00D06F1A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29.4.2024</w:t>
            </w:r>
          </w:p>
        </w:tc>
      </w:tr>
      <w:tr w:rsidR="00D65341" w:rsidRPr="0090552D" w14:paraId="7E47A0A6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7294E8" w14:textId="66FC1A2D" w:rsidR="00D65341" w:rsidRPr="00D06F1A" w:rsidRDefault="00D06F1A" w:rsidP="00D06F1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proofErr w:type="gram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Priti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proofErr w:type="gram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takim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edhe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nënshkruan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Marrëveshje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mirëkuptimi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7C76CD5" w14:textId="1A27B651" w:rsidR="00D65341" w:rsidRPr="00D06F1A" w:rsidRDefault="00D06F1A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Zv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ministrin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Ministrisë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Mjedisit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Planifikimit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Hapësinor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Infrastrukturës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Hysen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Durmishin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zyrtar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komunal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61C6722" w14:textId="77777777" w:rsidR="00D65341" w:rsidRDefault="00D06F1A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10F18EED" w14:textId="77777777" w:rsidR="00D06F1A" w:rsidRDefault="00D06F1A" w:rsidP="00B46633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38A71E71" w14:textId="76936734" w:rsidR="00D06F1A" w:rsidRDefault="00D06F1A" w:rsidP="00D06F1A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30.4.2024</w:t>
            </w:r>
          </w:p>
        </w:tc>
      </w:tr>
      <w:tr w:rsidR="00D65341" w:rsidRPr="0090552D" w14:paraId="38EC8891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DB0426" w14:textId="2C697820" w:rsidR="00D65341" w:rsidRPr="00D06F1A" w:rsidRDefault="00D06F1A" w:rsidP="00D06F1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përvjetorin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rënies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altarin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lirisë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Ilaz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Kodra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Vërbocit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Shtuticës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Gllobarit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Dashecit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Baksit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lagjes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Gashani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fshatrave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përreth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vendosur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buqeta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13AE006" w14:textId="5DDA24FA" w:rsidR="00D65341" w:rsidRPr="00D06F1A" w:rsidRDefault="00D06F1A" w:rsidP="00D06F1A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</w:t>
            </w:r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e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kryetarin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PDK-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Memli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Krasniqin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deputetë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zyrtarë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nivelit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qendror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lokal</w:t>
            </w:r>
            <w:proofErr w:type="spellEnd"/>
            <w:r w:rsidRPr="00D06F1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6408F01" w14:textId="77777777" w:rsidR="00D65341" w:rsidRDefault="00D06F1A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12:00</w:t>
            </w:r>
          </w:p>
          <w:p w14:paraId="3AB12530" w14:textId="0B391CB2" w:rsidR="00D06F1A" w:rsidRDefault="00D06F1A" w:rsidP="00D06F1A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30.4.2024</w:t>
            </w:r>
          </w:p>
        </w:tc>
      </w:tr>
      <w:tr w:rsidR="00B46633" w:rsidRPr="00454962" w14:paraId="766F4584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FB5" w14:textId="702DF724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6E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F62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759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91986" w:rsidRPr="00454962" w14:paraId="0256A450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2D2C3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C5A36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D7526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4211A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46633" w:rsidRPr="00454962" w14:paraId="2E231B85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9BF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714B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1C4B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3F1D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46633" w:rsidRPr="00454962" w14:paraId="206EF497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8F8E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FAE1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5F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02BE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46633" w:rsidRPr="00454962" w14:paraId="352A74FB" w14:textId="77777777" w:rsidTr="00502D74">
        <w:trPr>
          <w:gridAfter w:val="3"/>
          <w:wAfter w:w="4507" w:type="dxa"/>
          <w:trHeight w:val="34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1417" w14:textId="77777777" w:rsidR="00B46633" w:rsidRPr="00454962" w:rsidRDefault="00B46633" w:rsidP="00B46633">
            <w:pPr>
              <w:rPr>
                <w:rFonts w:cs="Calibri"/>
                <w:color w:val="808080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8BC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9DF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547A2B88" w14:textId="7CF93FD6" w:rsidR="006B5ECE" w:rsidRPr="003D706E" w:rsidRDefault="008B3C72" w:rsidP="008B3C72">
      <w:pPr>
        <w:tabs>
          <w:tab w:val="left" w:pos="1965"/>
        </w:tabs>
        <w:rPr>
          <w:b/>
          <w:color w:val="000000" w:themeColor="text1"/>
          <w:sz w:val="32"/>
          <w:szCs w:val="44"/>
        </w:rPr>
      </w:pPr>
      <w:r>
        <w:rPr>
          <w:b/>
          <w:color w:val="000000" w:themeColor="text1"/>
          <w:sz w:val="32"/>
          <w:szCs w:val="44"/>
        </w:rPr>
        <w:tab/>
      </w:r>
    </w:p>
    <w:sectPr w:rsidR="006B5ECE" w:rsidRPr="003D706E" w:rsidSect="00813A41">
      <w:footerReference w:type="even" r:id="rId14"/>
      <w:footerReference w:type="default" r:id="rId15"/>
      <w:footerReference w:type="first" r:id="rId16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E1B50" w14:textId="77777777" w:rsidR="000E089E" w:rsidRDefault="000E089E" w:rsidP="00F36FE0">
      <w:r>
        <w:separator/>
      </w:r>
    </w:p>
  </w:endnote>
  <w:endnote w:type="continuationSeparator" w:id="0">
    <w:p w14:paraId="27420A70" w14:textId="77777777" w:rsidR="000E089E" w:rsidRDefault="000E089E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3B739" w14:textId="77777777" w:rsidR="00B46633" w:rsidRDefault="00B46633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D8CD30" w14:textId="77777777" w:rsidR="00B46633" w:rsidRDefault="00B46633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371696" w14:textId="031F242E" w:rsidR="00B46633" w:rsidRDefault="00B46633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457D8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F6A37A9" w14:textId="77777777" w:rsidR="00B46633" w:rsidRDefault="00B46633" w:rsidP="00F36FE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F94C1" w14:textId="7DEB97B4" w:rsidR="00B46633" w:rsidRDefault="00B46633" w:rsidP="008D1DCC">
    <w:pPr>
      <w:pStyle w:val="Footer"/>
      <w:jc w:val="right"/>
      <w:rPr>
        <w:sz w:val="12"/>
        <w:szCs w:val="16"/>
        <w:lang w:val="sq-AL"/>
      </w:rPr>
    </w:pPr>
    <w:r>
      <w:rPr>
        <w:noProof/>
        <w:sz w:val="12"/>
        <w:szCs w:val="16"/>
      </w:rPr>
      <w:drawing>
        <wp:anchor distT="0" distB="0" distL="114300" distR="114300" simplePos="0" relativeHeight="251658240" behindDoc="1" locked="0" layoutInCell="1" allowOverlap="1" wp14:anchorId="1BF4BF13" wp14:editId="73C07362">
          <wp:simplePos x="0" y="0"/>
          <wp:positionH relativeFrom="rightMargin">
            <wp:posOffset>28575</wp:posOffset>
          </wp:positionH>
          <wp:positionV relativeFrom="paragraph">
            <wp:posOffset>71755</wp:posOffset>
          </wp:positionV>
          <wp:extent cx="147320" cy="133350"/>
          <wp:effectExtent l="0" t="0" r="5080" b="0"/>
          <wp:wrapTight wrapText="bothSides">
            <wp:wrapPolygon edited="0">
              <wp:start x="21600" y="21600"/>
              <wp:lineTo x="21600" y="3086"/>
              <wp:lineTo x="2048" y="3086"/>
              <wp:lineTo x="2048" y="21600"/>
              <wp:lineTo x="21600" y="216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732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2"/>
        <w:szCs w:val="16"/>
        <w:lang w:val="sq-AL"/>
      </w:rPr>
      <w:t xml:space="preserve">                                                                                   </w:t>
    </w:r>
  </w:p>
  <w:p w14:paraId="227A40BE" w14:textId="44838A03" w:rsidR="00B46633" w:rsidRPr="008D1DCC" w:rsidRDefault="00B46633" w:rsidP="008D1DCC">
    <w:pPr>
      <w:pStyle w:val="Footer"/>
      <w:jc w:val="right"/>
      <w:rPr>
        <w:sz w:val="10"/>
        <w:szCs w:val="14"/>
        <w:lang w:val="sq-AL"/>
      </w:rPr>
    </w:pPr>
    <w:r w:rsidRPr="008D1DCC">
      <w:rPr>
        <w:sz w:val="10"/>
        <w:szCs w:val="14"/>
        <w:lang w:val="sq-AL"/>
      </w:rPr>
      <w:t xml:space="preserve">  Të gjitha të drejtat e rezervuara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156D7" w14:textId="77777777" w:rsidR="000E089E" w:rsidRDefault="000E089E" w:rsidP="00F36FE0">
      <w:r>
        <w:separator/>
      </w:r>
    </w:p>
  </w:footnote>
  <w:footnote w:type="continuationSeparator" w:id="0">
    <w:p w14:paraId="2BCDB2CE" w14:textId="77777777" w:rsidR="000E089E" w:rsidRDefault="000E089E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356D8"/>
    <w:multiLevelType w:val="hybridMultilevel"/>
    <w:tmpl w:val="0ED6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638E7"/>
    <w:multiLevelType w:val="multilevel"/>
    <w:tmpl w:val="85FEF46C"/>
    <w:lvl w:ilvl="0">
      <w:start w:val="1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C3CFB"/>
    <w:multiLevelType w:val="hybridMultilevel"/>
    <w:tmpl w:val="41C2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04FBE"/>
    <w:multiLevelType w:val="hybridMultilevel"/>
    <w:tmpl w:val="FEB86B38"/>
    <w:lvl w:ilvl="0" w:tplc="0409000F">
      <w:start w:val="1"/>
      <w:numFmt w:val="decimal"/>
      <w:lvlText w:val="%1."/>
      <w:lvlJc w:val="left"/>
      <w:pPr>
        <w:ind w:left="1503" w:hanging="360"/>
      </w:p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5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2E1B58"/>
    <w:multiLevelType w:val="hybridMultilevel"/>
    <w:tmpl w:val="8CFC2D88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1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9A4D61"/>
    <w:multiLevelType w:val="hybridMultilevel"/>
    <w:tmpl w:val="9D2E6008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3">
    <w:nsid w:val="6B0442B6"/>
    <w:multiLevelType w:val="hybridMultilevel"/>
    <w:tmpl w:val="1A5CAA3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B9668D"/>
    <w:multiLevelType w:val="hybridMultilevel"/>
    <w:tmpl w:val="F65E3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5"/>
  </w:num>
  <w:num w:numId="13">
    <w:abstractNumId w:val="24"/>
  </w:num>
  <w:num w:numId="14">
    <w:abstractNumId w:val="17"/>
  </w:num>
  <w:num w:numId="15">
    <w:abstractNumId w:val="12"/>
  </w:num>
  <w:num w:numId="16">
    <w:abstractNumId w:val="18"/>
  </w:num>
  <w:num w:numId="17">
    <w:abstractNumId w:val="21"/>
  </w:num>
  <w:num w:numId="18">
    <w:abstractNumId w:val="16"/>
  </w:num>
  <w:num w:numId="19">
    <w:abstractNumId w:val="15"/>
  </w:num>
  <w:num w:numId="20">
    <w:abstractNumId w:val="23"/>
  </w:num>
  <w:num w:numId="21">
    <w:abstractNumId w:val="11"/>
  </w:num>
  <w:num w:numId="22">
    <w:abstractNumId w:val="22"/>
  </w:num>
  <w:num w:numId="23">
    <w:abstractNumId w:val="10"/>
  </w:num>
  <w:num w:numId="24">
    <w:abstractNumId w:val="26"/>
  </w:num>
  <w:num w:numId="25">
    <w:abstractNumId w:val="20"/>
  </w:num>
  <w:num w:numId="26">
    <w:abstractNumId w:val="1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9D"/>
    <w:rsid w:val="00006B51"/>
    <w:rsid w:val="00007AE6"/>
    <w:rsid w:val="00011EBC"/>
    <w:rsid w:val="00017FFE"/>
    <w:rsid w:val="0002142B"/>
    <w:rsid w:val="00023DB6"/>
    <w:rsid w:val="000305D9"/>
    <w:rsid w:val="00031AF7"/>
    <w:rsid w:val="00036532"/>
    <w:rsid w:val="00036FF2"/>
    <w:rsid w:val="000413A5"/>
    <w:rsid w:val="00056722"/>
    <w:rsid w:val="0008018A"/>
    <w:rsid w:val="000A1073"/>
    <w:rsid w:val="000B3AA5"/>
    <w:rsid w:val="000C02F8"/>
    <w:rsid w:val="000C4449"/>
    <w:rsid w:val="000C4DD4"/>
    <w:rsid w:val="000C5A84"/>
    <w:rsid w:val="000D1491"/>
    <w:rsid w:val="000D5F7F"/>
    <w:rsid w:val="000E089E"/>
    <w:rsid w:val="000E7AF5"/>
    <w:rsid w:val="000F1D44"/>
    <w:rsid w:val="0011091C"/>
    <w:rsid w:val="00111C4F"/>
    <w:rsid w:val="00113D51"/>
    <w:rsid w:val="00121D51"/>
    <w:rsid w:val="00122DAB"/>
    <w:rsid w:val="00126D3B"/>
    <w:rsid w:val="001342B7"/>
    <w:rsid w:val="00134687"/>
    <w:rsid w:val="001472A1"/>
    <w:rsid w:val="00150B91"/>
    <w:rsid w:val="00153F4C"/>
    <w:rsid w:val="001546C7"/>
    <w:rsid w:val="00156706"/>
    <w:rsid w:val="001637CC"/>
    <w:rsid w:val="001658A4"/>
    <w:rsid w:val="00183527"/>
    <w:rsid w:val="001962A6"/>
    <w:rsid w:val="001A46F7"/>
    <w:rsid w:val="001C3F88"/>
    <w:rsid w:val="001C42DB"/>
    <w:rsid w:val="001E6A9D"/>
    <w:rsid w:val="001F5979"/>
    <w:rsid w:val="00206944"/>
    <w:rsid w:val="0022661C"/>
    <w:rsid w:val="002453A2"/>
    <w:rsid w:val="002457D8"/>
    <w:rsid w:val="002507EE"/>
    <w:rsid w:val="00250881"/>
    <w:rsid w:val="00252580"/>
    <w:rsid w:val="00260AD4"/>
    <w:rsid w:val="00265BB9"/>
    <w:rsid w:val="0027505B"/>
    <w:rsid w:val="00275213"/>
    <w:rsid w:val="0027659D"/>
    <w:rsid w:val="00294C13"/>
    <w:rsid w:val="00294C92"/>
    <w:rsid w:val="00296750"/>
    <w:rsid w:val="00297B28"/>
    <w:rsid w:val="002A24B8"/>
    <w:rsid w:val="002A45FC"/>
    <w:rsid w:val="002D2BD0"/>
    <w:rsid w:val="002D4128"/>
    <w:rsid w:val="002D6356"/>
    <w:rsid w:val="002E4407"/>
    <w:rsid w:val="002E6DC8"/>
    <w:rsid w:val="002F2C0D"/>
    <w:rsid w:val="002F39CD"/>
    <w:rsid w:val="00303C60"/>
    <w:rsid w:val="003074EB"/>
    <w:rsid w:val="00317052"/>
    <w:rsid w:val="00321387"/>
    <w:rsid w:val="00332DF6"/>
    <w:rsid w:val="00333A7B"/>
    <w:rsid w:val="00334A2B"/>
    <w:rsid w:val="003457E6"/>
    <w:rsid w:val="00345B4E"/>
    <w:rsid w:val="00353B95"/>
    <w:rsid w:val="003579A8"/>
    <w:rsid w:val="0036595F"/>
    <w:rsid w:val="00370B4D"/>
    <w:rsid w:val="003758D7"/>
    <w:rsid w:val="00385C71"/>
    <w:rsid w:val="00394B27"/>
    <w:rsid w:val="00394B8A"/>
    <w:rsid w:val="0039774B"/>
    <w:rsid w:val="003D157C"/>
    <w:rsid w:val="003D220F"/>
    <w:rsid w:val="003D28EE"/>
    <w:rsid w:val="003D706E"/>
    <w:rsid w:val="003E0399"/>
    <w:rsid w:val="003F65C6"/>
    <w:rsid w:val="003F6EC0"/>
    <w:rsid w:val="003F787D"/>
    <w:rsid w:val="00422668"/>
    <w:rsid w:val="0044571B"/>
    <w:rsid w:val="00454962"/>
    <w:rsid w:val="0045552B"/>
    <w:rsid w:val="0046242A"/>
    <w:rsid w:val="004654F9"/>
    <w:rsid w:val="004674F6"/>
    <w:rsid w:val="00482909"/>
    <w:rsid w:val="00491059"/>
    <w:rsid w:val="00492BF1"/>
    <w:rsid w:val="00493BCE"/>
    <w:rsid w:val="004945EE"/>
    <w:rsid w:val="004952F9"/>
    <w:rsid w:val="00497410"/>
    <w:rsid w:val="004B4C32"/>
    <w:rsid w:val="004D59AF"/>
    <w:rsid w:val="004E36C0"/>
    <w:rsid w:val="004E520B"/>
    <w:rsid w:val="004E59C7"/>
    <w:rsid w:val="004E7C78"/>
    <w:rsid w:val="004F1487"/>
    <w:rsid w:val="004F6F27"/>
    <w:rsid w:val="00502ADE"/>
    <w:rsid w:val="00502D74"/>
    <w:rsid w:val="00507F71"/>
    <w:rsid w:val="00531358"/>
    <w:rsid w:val="00531F82"/>
    <w:rsid w:val="005320F4"/>
    <w:rsid w:val="005344CF"/>
    <w:rsid w:val="005345A7"/>
    <w:rsid w:val="00547183"/>
    <w:rsid w:val="00557C38"/>
    <w:rsid w:val="00576606"/>
    <w:rsid w:val="005913EC"/>
    <w:rsid w:val="005921CD"/>
    <w:rsid w:val="005A2BD6"/>
    <w:rsid w:val="005B7C30"/>
    <w:rsid w:val="005C096C"/>
    <w:rsid w:val="005C1013"/>
    <w:rsid w:val="005C3DAF"/>
    <w:rsid w:val="005D72AB"/>
    <w:rsid w:val="005E2CB8"/>
    <w:rsid w:val="005F1D5A"/>
    <w:rsid w:val="005F5ABE"/>
    <w:rsid w:val="005F5D1F"/>
    <w:rsid w:val="005F70B0"/>
    <w:rsid w:val="005F7B5D"/>
    <w:rsid w:val="00611BB0"/>
    <w:rsid w:val="00627388"/>
    <w:rsid w:val="006316D7"/>
    <w:rsid w:val="00634E44"/>
    <w:rsid w:val="00660D04"/>
    <w:rsid w:val="00666161"/>
    <w:rsid w:val="00681EE0"/>
    <w:rsid w:val="006940BE"/>
    <w:rsid w:val="0069437B"/>
    <w:rsid w:val="006950B1"/>
    <w:rsid w:val="006B39F0"/>
    <w:rsid w:val="006B408F"/>
    <w:rsid w:val="006B5ECE"/>
    <w:rsid w:val="006B6267"/>
    <w:rsid w:val="006C1052"/>
    <w:rsid w:val="006C3482"/>
    <w:rsid w:val="006C66DE"/>
    <w:rsid w:val="006D36F2"/>
    <w:rsid w:val="006D6888"/>
    <w:rsid w:val="006E24AA"/>
    <w:rsid w:val="006F3145"/>
    <w:rsid w:val="007019CF"/>
    <w:rsid w:val="00701EFF"/>
    <w:rsid w:val="00714325"/>
    <w:rsid w:val="00744E50"/>
    <w:rsid w:val="00756B3B"/>
    <w:rsid w:val="00762209"/>
    <w:rsid w:val="00774101"/>
    <w:rsid w:val="0078197E"/>
    <w:rsid w:val="00781EDA"/>
    <w:rsid w:val="007904D6"/>
    <w:rsid w:val="007A751C"/>
    <w:rsid w:val="007B4A87"/>
    <w:rsid w:val="007C3416"/>
    <w:rsid w:val="007D181E"/>
    <w:rsid w:val="007D62CF"/>
    <w:rsid w:val="007E7BA0"/>
    <w:rsid w:val="007F08AA"/>
    <w:rsid w:val="007F4423"/>
    <w:rsid w:val="007F6625"/>
    <w:rsid w:val="00810736"/>
    <w:rsid w:val="00813A41"/>
    <w:rsid w:val="00813DD3"/>
    <w:rsid w:val="0081690B"/>
    <w:rsid w:val="00816B31"/>
    <w:rsid w:val="008350B3"/>
    <w:rsid w:val="00842361"/>
    <w:rsid w:val="0085124E"/>
    <w:rsid w:val="00863730"/>
    <w:rsid w:val="00865070"/>
    <w:rsid w:val="008A4985"/>
    <w:rsid w:val="008B3C72"/>
    <w:rsid w:val="008B4152"/>
    <w:rsid w:val="008C3ED9"/>
    <w:rsid w:val="008D1DCC"/>
    <w:rsid w:val="008F0DAE"/>
    <w:rsid w:val="008F0F82"/>
    <w:rsid w:val="008F7A4D"/>
    <w:rsid w:val="009016C1"/>
    <w:rsid w:val="0090552D"/>
    <w:rsid w:val="009152A8"/>
    <w:rsid w:val="00917009"/>
    <w:rsid w:val="009179D4"/>
    <w:rsid w:val="00923673"/>
    <w:rsid w:val="00926F44"/>
    <w:rsid w:val="00942BD8"/>
    <w:rsid w:val="00953886"/>
    <w:rsid w:val="009541D8"/>
    <w:rsid w:val="0095733F"/>
    <w:rsid w:val="0097029F"/>
    <w:rsid w:val="00972BE0"/>
    <w:rsid w:val="00975FA5"/>
    <w:rsid w:val="0099163C"/>
    <w:rsid w:val="0099611B"/>
    <w:rsid w:val="009A10DA"/>
    <w:rsid w:val="009A2799"/>
    <w:rsid w:val="009A7594"/>
    <w:rsid w:val="009B1923"/>
    <w:rsid w:val="009C2E35"/>
    <w:rsid w:val="009C4A98"/>
    <w:rsid w:val="009C6682"/>
    <w:rsid w:val="009D315E"/>
    <w:rsid w:val="009D3ACD"/>
    <w:rsid w:val="009E31FD"/>
    <w:rsid w:val="009E3C55"/>
    <w:rsid w:val="009E71D3"/>
    <w:rsid w:val="009F028C"/>
    <w:rsid w:val="009F5291"/>
    <w:rsid w:val="00A030AA"/>
    <w:rsid w:val="00A06691"/>
    <w:rsid w:val="00A12C16"/>
    <w:rsid w:val="00A2037C"/>
    <w:rsid w:val="00A208BA"/>
    <w:rsid w:val="00A2277A"/>
    <w:rsid w:val="00A30686"/>
    <w:rsid w:val="00A46480"/>
    <w:rsid w:val="00A649D2"/>
    <w:rsid w:val="00A6738D"/>
    <w:rsid w:val="00A81B96"/>
    <w:rsid w:val="00A94CC9"/>
    <w:rsid w:val="00A94E32"/>
    <w:rsid w:val="00A95536"/>
    <w:rsid w:val="00AA5E3A"/>
    <w:rsid w:val="00AB1D22"/>
    <w:rsid w:val="00AB1F2A"/>
    <w:rsid w:val="00AB36DE"/>
    <w:rsid w:val="00AC696C"/>
    <w:rsid w:val="00AC7C1F"/>
    <w:rsid w:val="00AD6706"/>
    <w:rsid w:val="00AE12B5"/>
    <w:rsid w:val="00AE1A89"/>
    <w:rsid w:val="00AF1088"/>
    <w:rsid w:val="00AF69D2"/>
    <w:rsid w:val="00B017AB"/>
    <w:rsid w:val="00B1033B"/>
    <w:rsid w:val="00B15C63"/>
    <w:rsid w:val="00B162DF"/>
    <w:rsid w:val="00B27417"/>
    <w:rsid w:val="00B3177D"/>
    <w:rsid w:val="00B43640"/>
    <w:rsid w:val="00B46633"/>
    <w:rsid w:val="00B46D2C"/>
    <w:rsid w:val="00B5531F"/>
    <w:rsid w:val="00B63AE6"/>
    <w:rsid w:val="00B74A48"/>
    <w:rsid w:val="00B842F9"/>
    <w:rsid w:val="00B8500C"/>
    <w:rsid w:val="00B91333"/>
    <w:rsid w:val="00B91986"/>
    <w:rsid w:val="00B96B4D"/>
    <w:rsid w:val="00BA0C3E"/>
    <w:rsid w:val="00BA49BD"/>
    <w:rsid w:val="00BA572A"/>
    <w:rsid w:val="00BC38F6"/>
    <w:rsid w:val="00BC3D1E"/>
    <w:rsid w:val="00BC4481"/>
    <w:rsid w:val="00BC4CD6"/>
    <w:rsid w:val="00BC7F9D"/>
    <w:rsid w:val="00BF65D7"/>
    <w:rsid w:val="00C0148C"/>
    <w:rsid w:val="00C12C0B"/>
    <w:rsid w:val="00C62C83"/>
    <w:rsid w:val="00C81141"/>
    <w:rsid w:val="00C84535"/>
    <w:rsid w:val="00CA1858"/>
    <w:rsid w:val="00CA2CD6"/>
    <w:rsid w:val="00CA6F96"/>
    <w:rsid w:val="00CB4DF0"/>
    <w:rsid w:val="00CB64D4"/>
    <w:rsid w:val="00CB7FA5"/>
    <w:rsid w:val="00CC7132"/>
    <w:rsid w:val="00CD2479"/>
    <w:rsid w:val="00CF6E89"/>
    <w:rsid w:val="00CF7C60"/>
    <w:rsid w:val="00D00264"/>
    <w:rsid w:val="00D022DF"/>
    <w:rsid w:val="00D06F1A"/>
    <w:rsid w:val="00D11601"/>
    <w:rsid w:val="00D166A3"/>
    <w:rsid w:val="00D173D8"/>
    <w:rsid w:val="00D2118F"/>
    <w:rsid w:val="00D2644E"/>
    <w:rsid w:val="00D26580"/>
    <w:rsid w:val="00D35BAE"/>
    <w:rsid w:val="00D3708E"/>
    <w:rsid w:val="00D4690E"/>
    <w:rsid w:val="00D478F2"/>
    <w:rsid w:val="00D65341"/>
    <w:rsid w:val="00D660EC"/>
    <w:rsid w:val="00D675F4"/>
    <w:rsid w:val="00D75FDD"/>
    <w:rsid w:val="00D82ADF"/>
    <w:rsid w:val="00D90B36"/>
    <w:rsid w:val="00DB1AE1"/>
    <w:rsid w:val="00DB6005"/>
    <w:rsid w:val="00DC2787"/>
    <w:rsid w:val="00DC5B39"/>
    <w:rsid w:val="00DD4CE9"/>
    <w:rsid w:val="00DD763E"/>
    <w:rsid w:val="00DE1475"/>
    <w:rsid w:val="00DF7D08"/>
    <w:rsid w:val="00E0014C"/>
    <w:rsid w:val="00E03D43"/>
    <w:rsid w:val="00E06662"/>
    <w:rsid w:val="00E11F52"/>
    <w:rsid w:val="00E1328E"/>
    <w:rsid w:val="00E348A7"/>
    <w:rsid w:val="00E4139A"/>
    <w:rsid w:val="00E4144E"/>
    <w:rsid w:val="00E51CCD"/>
    <w:rsid w:val="00E6148A"/>
    <w:rsid w:val="00E62BF6"/>
    <w:rsid w:val="00E7322A"/>
    <w:rsid w:val="00E80B81"/>
    <w:rsid w:val="00E82507"/>
    <w:rsid w:val="00E8348B"/>
    <w:rsid w:val="00E85804"/>
    <w:rsid w:val="00E87354"/>
    <w:rsid w:val="00E94841"/>
    <w:rsid w:val="00E95AD6"/>
    <w:rsid w:val="00E97F89"/>
    <w:rsid w:val="00EA1161"/>
    <w:rsid w:val="00EB19CE"/>
    <w:rsid w:val="00EB23F8"/>
    <w:rsid w:val="00EC3CDB"/>
    <w:rsid w:val="00EC45C0"/>
    <w:rsid w:val="00ED03BC"/>
    <w:rsid w:val="00EE4DFD"/>
    <w:rsid w:val="00F05EE6"/>
    <w:rsid w:val="00F11F7B"/>
    <w:rsid w:val="00F1615B"/>
    <w:rsid w:val="00F200A5"/>
    <w:rsid w:val="00F2480D"/>
    <w:rsid w:val="00F277C1"/>
    <w:rsid w:val="00F32FF5"/>
    <w:rsid w:val="00F36FE0"/>
    <w:rsid w:val="00F4740D"/>
    <w:rsid w:val="00F6051B"/>
    <w:rsid w:val="00F63A79"/>
    <w:rsid w:val="00F7690B"/>
    <w:rsid w:val="00F85E87"/>
    <w:rsid w:val="00F90516"/>
    <w:rsid w:val="00FA65B2"/>
    <w:rsid w:val="00FB1580"/>
    <w:rsid w:val="00FB4C7E"/>
    <w:rsid w:val="00FF30DD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BDB3DA"/>
  <w15:docId w15:val="{670A1768-F7E0-4C83-9877-AABD959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75"/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  <w:style w:type="character" w:styleId="Strong">
    <w:name w:val="Strong"/>
    <w:basedOn w:val="DefaultParagraphFont"/>
    <w:uiPriority w:val="22"/>
    <w:qFormat/>
    <w:rsid w:val="009F5291"/>
    <w:rPr>
      <w:b/>
      <w:bCs/>
    </w:rPr>
  </w:style>
  <w:style w:type="character" w:customStyle="1" w:styleId="highlight">
    <w:name w:val="highlight"/>
    <w:basedOn w:val="DefaultParagraphFont"/>
    <w:rsid w:val="009A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2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ks-gov.net/pm/Portals/0/Logot/Stema%20(100px).jp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on.J.Hasani\Downloads\IC-Formal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72F16-3E8F-40E8-8606-FBDB542C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IC-Formal-Meeting-Agenda-Template-8573_WORD</Template>
  <TotalTime>1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6813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J. Hasani</dc:creator>
  <cp:keywords/>
  <dc:description/>
  <cp:lastModifiedBy>Bekim Dobra</cp:lastModifiedBy>
  <cp:revision>2</cp:revision>
  <cp:lastPrinted>2023-05-25T12:23:00Z</cp:lastPrinted>
  <dcterms:created xsi:type="dcterms:W3CDTF">2024-06-12T08:11:00Z</dcterms:created>
  <dcterms:modified xsi:type="dcterms:W3CDTF">2024-06-12T08:11:00Z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