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98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875"/>
        <w:gridCol w:w="1440"/>
      </w:tblGrid>
      <w:tr w:rsidR="00126D3B" w:rsidRPr="00454962" w14:paraId="3F05F1D6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502D74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502D74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87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502D74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1FE2B0E0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r w:rsidRPr="00252580">
              <w:rPr>
                <w:rFonts w:cs="Calibri"/>
                <w:b/>
                <w:color w:val="000000"/>
                <w:szCs w:val="20"/>
              </w:rPr>
              <w:t>Draft</w:t>
            </w:r>
            <w:r>
              <w:rPr>
                <w:rFonts w:cs="Calibri"/>
                <w:b/>
                <w:color w:val="000000"/>
                <w:szCs w:val="20"/>
              </w:rPr>
              <w:t xml:space="preserve"> </w:t>
            </w:r>
            <w:r w:rsidRPr="00252580">
              <w:rPr>
                <w:rFonts w:cs="Calibri"/>
                <w:b/>
                <w:color w:val="000000"/>
                <w:szCs w:val="20"/>
              </w:rPr>
              <w:t xml:space="preserve">-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370B4D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370B4D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370B4D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370B4D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370B4D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370B4D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="00370B4D">
              <w:rPr>
                <w:rFonts w:cs="Calibri"/>
                <w:b/>
                <w:color w:val="000000"/>
                <w:szCs w:val="20"/>
              </w:rPr>
              <w:t>Shtator</w:t>
            </w:r>
            <w:proofErr w:type="spellEnd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502D74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502D74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0638A04D" w:rsidR="00126D3B" w:rsidRPr="0008018A" w:rsidRDefault="007A751C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Fillimi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Vitit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shkollor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vizitoj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klasën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pare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Gani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Syla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klasat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nënta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mesme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”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Fehmi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Lladrovci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Gjimnazin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Gjergj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Kastrioti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Skenderbeu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uroj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gjithë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nxënesit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arsimtarët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prinderit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tone.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11667747" w:rsidR="00126D3B" w:rsidRPr="0090552D" w:rsidRDefault="00816B31" w:rsidP="000801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proofErr w:type="spellStart"/>
            <w:r w:rsidR="007A751C"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 w:rsidR="007A7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="007A751C">
              <w:rPr>
                <w:rFonts w:ascii="Times New Roman" w:hAnsi="Times New Roman"/>
                <w:color w:val="000000"/>
                <w:sz w:val="22"/>
                <w:szCs w:val="22"/>
              </w:rPr>
              <w:t>Drejtoret</w:t>
            </w:r>
            <w:proofErr w:type="spellEnd"/>
            <w:r w:rsidR="007A7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7A751C">
              <w:rPr>
                <w:rFonts w:ascii="Times New Roman" w:hAnsi="Times New Roman"/>
                <w:color w:val="000000"/>
                <w:sz w:val="22"/>
                <w:szCs w:val="22"/>
              </w:rPr>
              <w:t>Shkollave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A8DA2A9" w14:textId="30738BD2" w:rsidR="00816B31" w:rsidRDefault="007A751C" w:rsidP="007A751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22FA987D" w14:textId="77777777" w:rsidR="007A751C" w:rsidRDefault="007A751C" w:rsidP="00370B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5DDAAFB" w14:textId="23F4FFC8" w:rsidR="007A751C" w:rsidRPr="0090552D" w:rsidRDefault="007A751C" w:rsidP="007A751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1.9.2023</w:t>
            </w:r>
          </w:p>
          <w:p w14:paraId="4F6EE875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A958DAA" w14:textId="203EB9D5" w:rsidR="0008018A" w:rsidRPr="0008018A" w:rsidRDefault="0008018A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C400A93" w14:textId="0B07CDAF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90552D" w14:paraId="77224B7D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17D1763D" w:rsidR="00126D3B" w:rsidRPr="0090552D" w:rsidRDefault="007A751C" w:rsidP="00370B4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Promovimi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librit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Kur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zemra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Diona</w:t>
            </w:r>
            <w:proofErr w:type="spellEnd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Bajraktarit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B0C9FAA" w14:textId="1AC8BB02" w:rsidR="0008018A" w:rsidRPr="000F6F5E" w:rsidRDefault="0008018A" w:rsidP="0008018A">
            <w:pPr>
              <w:rPr>
                <w:rFonts w:ascii="Times New Roman" w:hAnsi="Times New Roman"/>
              </w:rPr>
            </w:pPr>
          </w:p>
          <w:p w14:paraId="5DDB96C0" w14:textId="5E1374F5" w:rsidR="0008018A" w:rsidRPr="000F6F5E" w:rsidRDefault="007A751C" w:rsidP="0008018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Kryetari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anëtare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familjes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Diones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arsimtarë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stafi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Kryetarit</w:t>
            </w:r>
            <w:proofErr w:type="spellEnd"/>
          </w:p>
          <w:p w14:paraId="3012E8D7" w14:textId="79E75D63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2C394B67" w14:textId="734C470D" w:rsidR="00DD763E" w:rsidRDefault="007A751C" w:rsidP="007A751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11:30</w:t>
            </w:r>
          </w:p>
          <w:p w14:paraId="504EA340" w14:textId="00CA43C1" w:rsidR="007A751C" w:rsidRPr="0090552D" w:rsidRDefault="007A751C" w:rsidP="007A751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5.9.2023</w:t>
            </w:r>
          </w:p>
          <w:p w14:paraId="607B596B" w14:textId="55B76423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454962" w14:paraId="4C97128B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1721A531" w:rsidR="00126D3B" w:rsidRPr="0090552D" w:rsidRDefault="007A751C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Degjim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buxhetor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13A1F2E7" w:rsidR="00126D3B" w:rsidRPr="0090552D" w:rsidRDefault="00917009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OJQ,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rinj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biznese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fermer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student/e, administrator,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përfaqësues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lagjeve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6F0345A" w14:textId="77777777" w:rsidR="00F7690B" w:rsidRDefault="00917009" w:rsidP="00370B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11:00</w:t>
            </w:r>
          </w:p>
          <w:p w14:paraId="3FCA3D1B" w14:textId="2FCCDE74" w:rsidR="00917009" w:rsidRPr="0090552D" w:rsidRDefault="00917009" w:rsidP="0091700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15.9.2023</w:t>
            </w:r>
          </w:p>
        </w:tc>
      </w:tr>
      <w:tr w:rsidR="003D157C" w:rsidRPr="0090552D" w14:paraId="5154E88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F35EB2" w14:textId="05267CFB" w:rsidR="003D157C" w:rsidRPr="005C3DAF" w:rsidRDefault="00917009" w:rsidP="007E7BA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kalimit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amshim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heronjëve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heroinave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Fehës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Xhevës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Fatimes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Shefqetit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kemi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berë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vendosëm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lule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fresketa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Shesh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Mmemorialin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Gllanasellë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84B26C" w14:textId="73BE3D5C" w:rsidR="003D157C" w:rsidRPr="0090552D" w:rsidRDefault="00917009" w:rsidP="00502D74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Bedri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Islami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Ali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Ahmeti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Memli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Krasn</w:t>
            </w:r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iqi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Ramush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Haradinaj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Komunash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tri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shteteve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tona,</w:t>
            </w:r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deputetë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asamblistë</w:t>
            </w:r>
            <w:proofErr w:type="spellEnd"/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zyrtar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Kosovës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Maqedonisë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Veriut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Shqiperisë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mysafirë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atdhetarë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4CC0C9" w14:textId="77777777" w:rsidR="00F7690B" w:rsidRDefault="00502D74" w:rsidP="00370B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11:00</w:t>
            </w:r>
          </w:p>
          <w:p w14:paraId="68BDB851" w14:textId="0ABCC2B4" w:rsidR="00502D74" w:rsidRPr="0090552D" w:rsidRDefault="00502D74" w:rsidP="00502D7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22.9.2023</w:t>
            </w:r>
          </w:p>
        </w:tc>
      </w:tr>
      <w:tr w:rsidR="00126D3B" w:rsidRPr="0090552D" w14:paraId="09BFA1FC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59BB9FF9" w:rsidR="00126D3B" w:rsidRPr="00502D74" w:rsidRDefault="00502D74" w:rsidP="00502D7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vjetori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Kluna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Sadri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Muqolli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Besim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Ramdan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Muleta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Afrim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Kiqina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kemi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homazhe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vendosëm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lule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freskëta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Poklek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vjetër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Abri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78599053" w:rsidR="00126D3B" w:rsidRPr="0090552D" w:rsidRDefault="00502D74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familjarë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veteran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UÇ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qytetarë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6FB84E32" w14:textId="77777777" w:rsidR="00126D3B" w:rsidRDefault="00126D3B" w:rsidP="00502D7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502D74">
              <w:rPr>
                <w:rFonts w:ascii="Times New Roman" w:hAnsi="Times New Roman"/>
                <w:color w:val="000000"/>
                <w:sz w:val="22"/>
                <w:szCs w:val="22"/>
              </w:rPr>
              <w:t>11:00-11:30</w:t>
            </w:r>
          </w:p>
          <w:p w14:paraId="277334DC" w14:textId="0C9CC23D" w:rsidR="00502D74" w:rsidRPr="0090552D" w:rsidRDefault="00502D74" w:rsidP="00502D7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25.9.2023</w:t>
            </w:r>
          </w:p>
        </w:tc>
      </w:tr>
      <w:tr w:rsidR="005320F4" w:rsidRPr="0090552D" w14:paraId="50DEB3D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A23A2E" w14:textId="04519CF8" w:rsidR="005320F4" w:rsidRPr="00502D74" w:rsidRDefault="00502D74" w:rsidP="00502D7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Promovimi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librit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Fatos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Krasniqi-Kur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binin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trimat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nga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autori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Fitim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Çaushi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cili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mbajt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Institutin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Albanalogjik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u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rastin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25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vjetorit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përjetërjetësimit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Kombit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Fatos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Sherif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Krasniqi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Haki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Krasniqi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Skender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Shala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Ilaz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Javori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pas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këtij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përurimi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kësaj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vepre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kemi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lastRenderedPageBreak/>
              <w:t>berë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kompleksin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varrezave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kombit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, “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Pëllumbat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Lirisë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305D9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Negroc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9EB02F" w14:textId="2ACC0E26" w:rsidR="005320F4" w:rsidRPr="0090552D" w:rsidRDefault="000305D9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stafin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familjarë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6D5905B" w14:textId="77777777" w:rsidR="000305D9" w:rsidRDefault="000305D9" w:rsidP="00370B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11:00-12:00</w:t>
            </w:r>
          </w:p>
          <w:p w14:paraId="19D9BAC4" w14:textId="060CEBFE" w:rsidR="000305D9" w:rsidRPr="0090552D" w:rsidRDefault="00A81B96" w:rsidP="00A81B96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26.9.2023</w:t>
            </w:r>
          </w:p>
        </w:tc>
      </w:tr>
      <w:tr w:rsidR="00611BB0" w:rsidRPr="0090552D" w14:paraId="05B96184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59DD12" w14:textId="093D6ECC" w:rsidR="00611BB0" w:rsidRPr="00370B4D" w:rsidRDefault="000305D9" w:rsidP="00370B4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/>
                <w:color w:val="212121"/>
                <w:sz w:val="22"/>
                <w:szCs w:val="22"/>
              </w:rPr>
              <w:lastRenderedPageBreak/>
              <w:t xml:space="preserve">25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vjetori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Familjës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Deliu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vendosen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lule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freskëta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Memorialin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Abri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82E99B" w14:textId="4E2C6634" w:rsidR="00611BB0" w:rsidRDefault="000305D9" w:rsidP="00D173D8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bashkëpunëtorë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5F6D224" w14:textId="77777777" w:rsidR="00AF1088" w:rsidRDefault="00A81B96" w:rsidP="00370B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12:00</w:t>
            </w:r>
          </w:p>
          <w:p w14:paraId="0048D8FF" w14:textId="798C2B8D" w:rsidR="00A81B96" w:rsidRDefault="00A81B96" w:rsidP="00A81B96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26.9.2023</w:t>
            </w:r>
          </w:p>
        </w:tc>
      </w:tr>
      <w:tr w:rsidR="00B162DF" w:rsidRPr="00454962" w14:paraId="3A5801ED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066" w14:textId="179E8C3E" w:rsidR="00B162DF" w:rsidRPr="00A81B96" w:rsidRDefault="00A81B96" w:rsidP="00A81B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Mbledhja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Kuvendit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Komunal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788418" w14:textId="31AC05FC" w:rsidR="00B162DF" w:rsidRPr="0090552D" w:rsidRDefault="00A81B96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Asamblistë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F6E7116" w14:textId="77777777" w:rsidR="005F5D1F" w:rsidRDefault="00A81B96" w:rsidP="00A81B96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10:00</w:t>
            </w:r>
          </w:p>
          <w:p w14:paraId="5D705ACB" w14:textId="67CC33AB" w:rsidR="00A81B96" w:rsidRDefault="00A81B96" w:rsidP="005F5D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27.9.2023</w:t>
            </w:r>
          </w:p>
        </w:tc>
      </w:tr>
      <w:tr w:rsidR="00611BB0" w:rsidRPr="00454962" w14:paraId="20DBE444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B3D298" w14:textId="6D2F9449" w:rsidR="00611BB0" w:rsidRDefault="00A81B96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Veteranët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UÇK-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Gjenerali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Esat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Çollaku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Krye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Shoqatës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Shqiptarëve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Mbrojtës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Luftës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Kroaci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vendosur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freskëta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para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shtatoreve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Fehës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Xhevës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Ademit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Hamzës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Shabanit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Ilazit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Bedriut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Rasimit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Dr.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Hafirit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Drenas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Mmemorialin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E7BA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Gllanasellë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2D148" w14:textId="1C8497F4" w:rsidR="00611BB0" w:rsidRPr="00611BB0" w:rsidRDefault="007E7BA0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veteranin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UÇK-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Shyti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bashkëluftetarë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Fehës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lufta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Kroacisë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6CEEDD6" w14:textId="77777777" w:rsidR="005F5D1F" w:rsidRDefault="007E7BA0" w:rsidP="00370B4D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11:00</w:t>
            </w:r>
          </w:p>
          <w:p w14:paraId="1F138703" w14:textId="77777777" w:rsidR="007E7BA0" w:rsidRDefault="007E7BA0" w:rsidP="00370B4D">
            <w:pPr>
              <w:rPr>
                <w:rFonts w:ascii="Times New Roman" w:hAnsi="Times New Roman"/>
                <w:color w:val="000000"/>
                <w:szCs w:val="20"/>
              </w:rPr>
            </w:pPr>
          </w:p>
          <w:p w14:paraId="34439C9C" w14:textId="4B2F3623" w:rsidR="007E7BA0" w:rsidRDefault="007E7BA0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29.9.2023</w:t>
            </w:r>
          </w:p>
        </w:tc>
      </w:tr>
      <w:tr w:rsidR="00007AE6" w:rsidRPr="00454962" w14:paraId="0E33DD9A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16084" w14:textId="41262635" w:rsidR="00007AE6" w:rsidRPr="007E7BA0" w:rsidRDefault="007E7BA0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 w:rsidRPr="007E7BA0">
              <w:rPr>
                <w:rFonts w:ascii="Times New Roman" w:hAnsi="Times New Roman"/>
              </w:rPr>
              <w:t>Projekti</w:t>
            </w:r>
            <w:proofErr w:type="spellEnd"/>
            <w:r w:rsidRPr="007E7BA0">
              <w:rPr>
                <w:rFonts w:ascii="Times New Roman" w:hAnsi="Times New Roman"/>
              </w:rPr>
              <w:t xml:space="preserve"> DEMOS, </w:t>
            </w:r>
            <w:proofErr w:type="spellStart"/>
            <w:r w:rsidRPr="007E7BA0">
              <w:rPr>
                <w:rFonts w:ascii="Times New Roman" w:hAnsi="Times New Roman"/>
              </w:rPr>
              <w:t>zbatuar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nga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Helvetas</w:t>
            </w:r>
            <w:proofErr w:type="spellEnd"/>
            <w:r w:rsidRPr="007E7BA0">
              <w:rPr>
                <w:rFonts w:ascii="Times New Roman" w:hAnsi="Times New Roman"/>
              </w:rPr>
              <w:t xml:space="preserve"> Swiss </w:t>
            </w:r>
            <w:proofErr w:type="spellStart"/>
            <w:r w:rsidRPr="007E7BA0">
              <w:rPr>
                <w:rFonts w:ascii="Times New Roman" w:hAnsi="Times New Roman"/>
              </w:rPr>
              <w:t>Intercooperation</w:t>
            </w:r>
            <w:proofErr w:type="spellEnd"/>
            <w:r w:rsidRPr="007E7BA0">
              <w:rPr>
                <w:rFonts w:ascii="Times New Roman" w:hAnsi="Times New Roman"/>
              </w:rPr>
              <w:t xml:space="preserve">, </w:t>
            </w:r>
            <w:proofErr w:type="spellStart"/>
            <w:r w:rsidRPr="007E7BA0">
              <w:rPr>
                <w:rFonts w:ascii="Times New Roman" w:hAnsi="Times New Roman"/>
              </w:rPr>
              <w:t>në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bashkëpunim</w:t>
            </w:r>
            <w:proofErr w:type="spellEnd"/>
            <w:r w:rsidRPr="007E7BA0">
              <w:rPr>
                <w:rFonts w:ascii="Times New Roman" w:hAnsi="Times New Roman"/>
              </w:rPr>
              <w:t xml:space="preserve"> me </w:t>
            </w:r>
            <w:proofErr w:type="spellStart"/>
            <w:r w:rsidRPr="007E7BA0">
              <w:rPr>
                <w:rFonts w:ascii="Times New Roman" w:hAnsi="Times New Roman"/>
              </w:rPr>
              <w:t>Ministrinë</w:t>
            </w:r>
            <w:proofErr w:type="spellEnd"/>
            <w:r w:rsidRPr="007E7BA0">
              <w:rPr>
                <w:rFonts w:ascii="Times New Roman" w:hAnsi="Times New Roman"/>
              </w:rPr>
              <w:t xml:space="preserve"> e </w:t>
            </w:r>
            <w:proofErr w:type="spellStart"/>
            <w:r w:rsidRPr="007E7BA0">
              <w:rPr>
                <w:rFonts w:ascii="Times New Roman" w:hAnsi="Times New Roman"/>
              </w:rPr>
              <w:t>Administrimit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të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Pushtetit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Lokal</w:t>
            </w:r>
            <w:proofErr w:type="spellEnd"/>
            <w:r w:rsidRPr="007E7BA0">
              <w:rPr>
                <w:rFonts w:ascii="Times New Roman" w:hAnsi="Times New Roman"/>
              </w:rPr>
              <w:t xml:space="preserve"> (MAPL)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takim</w:t>
            </w:r>
            <w:proofErr w:type="spellEnd"/>
            <w:r>
              <w:rPr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Fonts w:ascii="Times New Roman" w:hAnsi="Times New Roman"/>
              </w:rPr>
              <w:t>Kryetar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Komunave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r>
              <w:rPr>
                <w:rFonts w:ascii="Times New Roman" w:hAnsi="Times New Roman"/>
              </w:rPr>
              <w:t xml:space="preserve"> Durres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3A1705" w14:textId="716E6CA8" w:rsidR="001342B7" w:rsidRDefault="007E7BA0" w:rsidP="00454962">
            <w:pPr>
              <w:rPr>
                <w:rFonts w:ascii="Times New Roman" w:hAnsi="Times New Roman"/>
              </w:rPr>
            </w:pPr>
            <w:r w:rsidRPr="007E7BA0">
              <w:rPr>
                <w:rFonts w:ascii="Times New Roman" w:hAnsi="Times New Roman"/>
              </w:rPr>
              <w:t xml:space="preserve">Elbert </w:t>
            </w:r>
            <w:proofErr w:type="spellStart"/>
            <w:r w:rsidRPr="007E7BA0">
              <w:rPr>
                <w:rFonts w:ascii="Times New Roman" w:hAnsi="Times New Roman"/>
              </w:rPr>
              <w:t>Krasniqi</w:t>
            </w:r>
            <w:proofErr w:type="spellEnd"/>
            <w:r w:rsidRPr="007E7BA0">
              <w:rPr>
                <w:rFonts w:ascii="Times New Roman" w:hAnsi="Times New Roman"/>
              </w:rPr>
              <w:t xml:space="preserve">, </w:t>
            </w:r>
            <w:proofErr w:type="spellStart"/>
            <w:r w:rsidRPr="007E7BA0">
              <w:rPr>
                <w:rFonts w:ascii="Times New Roman" w:hAnsi="Times New Roman"/>
              </w:rPr>
              <w:t>Ministër</w:t>
            </w:r>
            <w:proofErr w:type="spellEnd"/>
            <w:r w:rsidRPr="007E7BA0">
              <w:rPr>
                <w:rFonts w:ascii="Times New Roman" w:hAnsi="Times New Roman"/>
              </w:rPr>
              <w:t>, MAPL  Alan Packer,</w:t>
            </w:r>
          </w:p>
          <w:p w14:paraId="764078A6" w14:textId="5009B85F" w:rsidR="00007AE6" w:rsidRPr="001342B7" w:rsidRDefault="007E7BA0" w:rsidP="00454962">
            <w:pPr>
              <w:rPr>
                <w:rFonts w:ascii="Times New Roman" w:hAnsi="Times New Roman"/>
              </w:rPr>
            </w:pPr>
            <w:proofErr w:type="spellStart"/>
            <w:r w:rsidRPr="007E7BA0">
              <w:rPr>
                <w:rFonts w:ascii="Times New Roman" w:hAnsi="Times New Roman"/>
              </w:rPr>
              <w:t>Drejtor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i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projektit</w:t>
            </w:r>
            <w:proofErr w:type="spellEnd"/>
            <w:r w:rsidRPr="007E7BA0">
              <w:rPr>
                <w:rFonts w:ascii="Times New Roman" w:hAnsi="Times New Roman"/>
              </w:rPr>
              <w:t xml:space="preserve"> DEMOS </w:t>
            </w:r>
            <w:proofErr w:type="spellStart"/>
            <w:r w:rsidRPr="007E7BA0">
              <w:rPr>
                <w:rFonts w:ascii="Times New Roman" w:hAnsi="Times New Roman"/>
              </w:rPr>
              <w:t>Imri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Ahmeti</w:t>
            </w:r>
            <w:proofErr w:type="spellEnd"/>
            <w:r w:rsidRPr="007E7BA0">
              <w:rPr>
                <w:rFonts w:ascii="Times New Roman" w:hAnsi="Times New Roman"/>
              </w:rPr>
              <w:t xml:space="preserve">, </w:t>
            </w:r>
            <w:proofErr w:type="spellStart"/>
            <w:r w:rsidRPr="007E7BA0">
              <w:rPr>
                <w:rFonts w:ascii="Times New Roman" w:hAnsi="Times New Roman"/>
              </w:rPr>
              <w:t>Nënkryetar</w:t>
            </w:r>
            <w:proofErr w:type="spellEnd"/>
            <w:r w:rsidRPr="007E7BA0">
              <w:rPr>
                <w:rFonts w:ascii="Times New Roman" w:hAnsi="Times New Roman"/>
              </w:rPr>
              <w:t xml:space="preserve"> </w:t>
            </w:r>
            <w:proofErr w:type="spellStart"/>
            <w:r w:rsidRPr="007E7BA0">
              <w:rPr>
                <w:rFonts w:ascii="Times New Roman" w:hAnsi="Times New Roman"/>
              </w:rPr>
              <w:t>i</w:t>
            </w:r>
            <w:proofErr w:type="spellEnd"/>
            <w:r w:rsidRPr="007E7BA0">
              <w:rPr>
                <w:rFonts w:ascii="Times New Roman" w:hAnsi="Times New Roman"/>
              </w:rPr>
              <w:t xml:space="preserve"> AKK-</w:t>
            </w:r>
            <w:proofErr w:type="spellStart"/>
            <w:r w:rsidRPr="007E7BA0"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kryetaret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Komunave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AA89537" w14:textId="77777777" w:rsidR="00007AE6" w:rsidRDefault="007E7BA0" w:rsidP="00370B4D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9:00-16:15</w:t>
            </w:r>
          </w:p>
          <w:p w14:paraId="0C0C0D9F" w14:textId="77777777" w:rsidR="007E7BA0" w:rsidRDefault="007E7BA0" w:rsidP="00370B4D">
            <w:pPr>
              <w:rPr>
                <w:rFonts w:ascii="Times New Roman" w:hAnsi="Times New Roman"/>
                <w:color w:val="000000"/>
                <w:szCs w:val="20"/>
              </w:rPr>
            </w:pPr>
          </w:p>
          <w:p w14:paraId="22616A33" w14:textId="457339B8" w:rsidR="007E7BA0" w:rsidRDefault="007E7BA0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29.9,30.9-1.10.2023</w:t>
            </w:r>
          </w:p>
        </w:tc>
      </w:tr>
      <w:tr w:rsidR="00126D3B" w:rsidRPr="00454962" w14:paraId="766F4584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1E17A6F2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  <w:bookmarkStart w:id="0" w:name="_GoBack"/>
            <w:bookmarkEnd w:id="0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E231B85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06EF497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52A74FB" w14:textId="77777777" w:rsidTr="00502D74">
        <w:trPr>
          <w:gridAfter w:val="3"/>
          <w:wAfter w:w="450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126D3B" w:rsidRPr="00454962" w:rsidRDefault="00126D3B" w:rsidP="00454962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0BD17" w14:textId="77777777" w:rsidR="004E36C0" w:rsidRDefault="004E36C0" w:rsidP="00F36FE0">
      <w:r>
        <w:separator/>
      </w:r>
    </w:p>
  </w:endnote>
  <w:endnote w:type="continuationSeparator" w:id="0">
    <w:p w14:paraId="1DCAC41D" w14:textId="77777777" w:rsidR="004E36C0" w:rsidRDefault="004E36C0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342B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036FF2" w:rsidRDefault="00036FF2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8D1DCC" w:rsidRDefault="008D1DCC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8B3C72" w:rsidRPr="008D1DCC" w:rsidRDefault="008D1DCC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</w:t>
    </w:r>
    <w:r w:rsidR="008B3C72" w:rsidRPr="008D1DCC">
      <w:rPr>
        <w:sz w:val="10"/>
        <w:szCs w:val="14"/>
        <w:lang w:val="sq-AL"/>
      </w:rPr>
      <w:t>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83781" w14:textId="77777777" w:rsidR="004E36C0" w:rsidRDefault="004E36C0" w:rsidP="00F36FE0">
      <w:r>
        <w:separator/>
      </w:r>
    </w:p>
  </w:footnote>
  <w:footnote w:type="continuationSeparator" w:id="0">
    <w:p w14:paraId="3CA2E3DA" w14:textId="77777777" w:rsidR="004E36C0" w:rsidRDefault="004E36C0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442B6"/>
    <w:multiLevelType w:val="hybridMultilevel"/>
    <w:tmpl w:val="22DE0E8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07AE6"/>
    <w:rsid w:val="00017FFE"/>
    <w:rsid w:val="0002142B"/>
    <w:rsid w:val="00023DB6"/>
    <w:rsid w:val="000305D9"/>
    <w:rsid w:val="00031AF7"/>
    <w:rsid w:val="00036532"/>
    <w:rsid w:val="00036FF2"/>
    <w:rsid w:val="000413A5"/>
    <w:rsid w:val="00056722"/>
    <w:rsid w:val="0008018A"/>
    <w:rsid w:val="000B3AA5"/>
    <w:rsid w:val="000C02F8"/>
    <w:rsid w:val="000C4DD4"/>
    <w:rsid w:val="000C5A84"/>
    <w:rsid w:val="000D1491"/>
    <w:rsid w:val="000D5F7F"/>
    <w:rsid w:val="000E7AF5"/>
    <w:rsid w:val="000F1D44"/>
    <w:rsid w:val="0011091C"/>
    <w:rsid w:val="00111C4F"/>
    <w:rsid w:val="00121D51"/>
    <w:rsid w:val="00122DAB"/>
    <w:rsid w:val="00126D3B"/>
    <w:rsid w:val="001342B7"/>
    <w:rsid w:val="001472A1"/>
    <w:rsid w:val="00150B91"/>
    <w:rsid w:val="001546C7"/>
    <w:rsid w:val="001637CC"/>
    <w:rsid w:val="001962A6"/>
    <w:rsid w:val="001C42DB"/>
    <w:rsid w:val="00206944"/>
    <w:rsid w:val="0022661C"/>
    <w:rsid w:val="002453A2"/>
    <w:rsid w:val="002507EE"/>
    <w:rsid w:val="00250881"/>
    <w:rsid w:val="00252580"/>
    <w:rsid w:val="00260AD4"/>
    <w:rsid w:val="00275213"/>
    <w:rsid w:val="0027659D"/>
    <w:rsid w:val="00294C13"/>
    <w:rsid w:val="00294C92"/>
    <w:rsid w:val="00296750"/>
    <w:rsid w:val="00297B28"/>
    <w:rsid w:val="002A45FC"/>
    <w:rsid w:val="002D6356"/>
    <w:rsid w:val="002E4407"/>
    <w:rsid w:val="002F2C0D"/>
    <w:rsid w:val="002F39CD"/>
    <w:rsid w:val="00303C60"/>
    <w:rsid w:val="003074EB"/>
    <w:rsid w:val="00317052"/>
    <w:rsid w:val="00321387"/>
    <w:rsid w:val="00332DF6"/>
    <w:rsid w:val="00334A2B"/>
    <w:rsid w:val="003457E6"/>
    <w:rsid w:val="00345B4E"/>
    <w:rsid w:val="00353B95"/>
    <w:rsid w:val="0036595F"/>
    <w:rsid w:val="00370B4D"/>
    <w:rsid w:val="003758D7"/>
    <w:rsid w:val="00385C71"/>
    <w:rsid w:val="00394B27"/>
    <w:rsid w:val="00394B8A"/>
    <w:rsid w:val="003D157C"/>
    <w:rsid w:val="003D220F"/>
    <w:rsid w:val="003D28EE"/>
    <w:rsid w:val="003D706E"/>
    <w:rsid w:val="003E0399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52F9"/>
    <w:rsid w:val="004B4C32"/>
    <w:rsid w:val="004D59AF"/>
    <w:rsid w:val="004E36C0"/>
    <w:rsid w:val="004E520B"/>
    <w:rsid w:val="004E59C7"/>
    <w:rsid w:val="004E7C78"/>
    <w:rsid w:val="00502D74"/>
    <w:rsid w:val="00507F71"/>
    <w:rsid w:val="00531F82"/>
    <w:rsid w:val="005320F4"/>
    <w:rsid w:val="005344CF"/>
    <w:rsid w:val="005345A7"/>
    <w:rsid w:val="00547183"/>
    <w:rsid w:val="00557C38"/>
    <w:rsid w:val="005913EC"/>
    <w:rsid w:val="005921CD"/>
    <w:rsid w:val="005A2BD6"/>
    <w:rsid w:val="005B7C30"/>
    <w:rsid w:val="005C1013"/>
    <w:rsid w:val="005C3DAF"/>
    <w:rsid w:val="005F5ABE"/>
    <w:rsid w:val="005F5D1F"/>
    <w:rsid w:val="005F70B0"/>
    <w:rsid w:val="005F7B5D"/>
    <w:rsid w:val="00611BB0"/>
    <w:rsid w:val="00627388"/>
    <w:rsid w:val="006316D7"/>
    <w:rsid w:val="00660D04"/>
    <w:rsid w:val="00666161"/>
    <w:rsid w:val="00681EE0"/>
    <w:rsid w:val="006940BE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019CF"/>
    <w:rsid w:val="00714325"/>
    <w:rsid w:val="00744E50"/>
    <w:rsid w:val="00756B3B"/>
    <w:rsid w:val="00762209"/>
    <w:rsid w:val="00774101"/>
    <w:rsid w:val="0078197E"/>
    <w:rsid w:val="00781EDA"/>
    <w:rsid w:val="007904D6"/>
    <w:rsid w:val="007A751C"/>
    <w:rsid w:val="007B4A87"/>
    <w:rsid w:val="007C3416"/>
    <w:rsid w:val="007D181E"/>
    <w:rsid w:val="007E7BA0"/>
    <w:rsid w:val="007F08AA"/>
    <w:rsid w:val="007F4423"/>
    <w:rsid w:val="007F6625"/>
    <w:rsid w:val="00813A41"/>
    <w:rsid w:val="00813DD3"/>
    <w:rsid w:val="0081690B"/>
    <w:rsid w:val="00816B31"/>
    <w:rsid w:val="008350B3"/>
    <w:rsid w:val="00842361"/>
    <w:rsid w:val="0085124E"/>
    <w:rsid w:val="00863730"/>
    <w:rsid w:val="00865070"/>
    <w:rsid w:val="008B3C72"/>
    <w:rsid w:val="008B4152"/>
    <w:rsid w:val="008C3ED9"/>
    <w:rsid w:val="008D1DCC"/>
    <w:rsid w:val="008F0F82"/>
    <w:rsid w:val="009016C1"/>
    <w:rsid w:val="0090552D"/>
    <w:rsid w:val="009152A8"/>
    <w:rsid w:val="00917009"/>
    <w:rsid w:val="009179D4"/>
    <w:rsid w:val="00942BD8"/>
    <w:rsid w:val="00953886"/>
    <w:rsid w:val="009541D8"/>
    <w:rsid w:val="0097029F"/>
    <w:rsid w:val="00975FA5"/>
    <w:rsid w:val="009A10DA"/>
    <w:rsid w:val="009A7594"/>
    <w:rsid w:val="009B1923"/>
    <w:rsid w:val="009C2E35"/>
    <w:rsid w:val="009C4A98"/>
    <w:rsid w:val="009C6682"/>
    <w:rsid w:val="009D3ACD"/>
    <w:rsid w:val="009E31FD"/>
    <w:rsid w:val="009E3C55"/>
    <w:rsid w:val="009E71D3"/>
    <w:rsid w:val="009F028C"/>
    <w:rsid w:val="009F5291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81B96"/>
    <w:rsid w:val="00A94CC9"/>
    <w:rsid w:val="00A94E32"/>
    <w:rsid w:val="00A95536"/>
    <w:rsid w:val="00AA5E3A"/>
    <w:rsid w:val="00AB1D22"/>
    <w:rsid w:val="00AB1F2A"/>
    <w:rsid w:val="00AB36DE"/>
    <w:rsid w:val="00AC696C"/>
    <w:rsid w:val="00AD6706"/>
    <w:rsid w:val="00AE12B5"/>
    <w:rsid w:val="00AE1A89"/>
    <w:rsid w:val="00AF1088"/>
    <w:rsid w:val="00B1033B"/>
    <w:rsid w:val="00B162DF"/>
    <w:rsid w:val="00B3177D"/>
    <w:rsid w:val="00B46D2C"/>
    <w:rsid w:val="00B5531F"/>
    <w:rsid w:val="00B74A48"/>
    <w:rsid w:val="00B842F9"/>
    <w:rsid w:val="00B8500C"/>
    <w:rsid w:val="00B91333"/>
    <w:rsid w:val="00B96B4D"/>
    <w:rsid w:val="00BA0C3E"/>
    <w:rsid w:val="00BA49BD"/>
    <w:rsid w:val="00BA572A"/>
    <w:rsid w:val="00BC38F6"/>
    <w:rsid w:val="00BC3D1E"/>
    <w:rsid w:val="00BC4CD6"/>
    <w:rsid w:val="00BC7F9D"/>
    <w:rsid w:val="00C12C0B"/>
    <w:rsid w:val="00C62C83"/>
    <w:rsid w:val="00C81141"/>
    <w:rsid w:val="00C84535"/>
    <w:rsid w:val="00CA2CD6"/>
    <w:rsid w:val="00CA6F96"/>
    <w:rsid w:val="00CB4DF0"/>
    <w:rsid w:val="00CB64D4"/>
    <w:rsid w:val="00CB7FA5"/>
    <w:rsid w:val="00CC7132"/>
    <w:rsid w:val="00CD2479"/>
    <w:rsid w:val="00CF7C60"/>
    <w:rsid w:val="00D022DF"/>
    <w:rsid w:val="00D11601"/>
    <w:rsid w:val="00D166A3"/>
    <w:rsid w:val="00D173D8"/>
    <w:rsid w:val="00D2118F"/>
    <w:rsid w:val="00D2644E"/>
    <w:rsid w:val="00D26580"/>
    <w:rsid w:val="00D4690E"/>
    <w:rsid w:val="00D660EC"/>
    <w:rsid w:val="00D675F4"/>
    <w:rsid w:val="00D82ADF"/>
    <w:rsid w:val="00D90B36"/>
    <w:rsid w:val="00DB1AE1"/>
    <w:rsid w:val="00DC2787"/>
    <w:rsid w:val="00DC5B39"/>
    <w:rsid w:val="00DD763E"/>
    <w:rsid w:val="00DE1475"/>
    <w:rsid w:val="00E0014C"/>
    <w:rsid w:val="00E03D43"/>
    <w:rsid w:val="00E06662"/>
    <w:rsid w:val="00E11F52"/>
    <w:rsid w:val="00E1328E"/>
    <w:rsid w:val="00E62BF6"/>
    <w:rsid w:val="00E7322A"/>
    <w:rsid w:val="00E82507"/>
    <w:rsid w:val="00E8348B"/>
    <w:rsid w:val="00E85804"/>
    <w:rsid w:val="00E87354"/>
    <w:rsid w:val="00E97F89"/>
    <w:rsid w:val="00EA1161"/>
    <w:rsid w:val="00EB23F8"/>
    <w:rsid w:val="00EC3CDB"/>
    <w:rsid w:val="00EC45C0"/>
    <w:rsid w:val="00ED03BC"/>
    <w:rsid w:val="00EE4DFD"/>
    <w:rsid w:val="00F05EE6"/>
    <w:rsid w:val="00F11F7B"/>
    <w:rsid w:val="00F200A5"/>
    <w:rsid w:val="00F2480D"/>
    <w:rsid w:val="00F36FE0"/>
    <w:rsid w:val="00F6051B"/>
    <w:rsid w:val="00F63A79"/>
    <w:rsid w:val="00F7690B"/>
    <w:rsid w:val="00F85E87"/>
    <w:rsid w:val="00F90516"/>
    <w:rsid w:val="00FA65B2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870022-40A8-4189-B16D-DB9AB111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183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34</cp:revision>
  <cp:lastPrinted>2023-05-25T12:23:00Z</cp:lastPrinted>
  <dcterms:created xsi:type="dcterms:W3CDTF">2023-07-03T12:35:00Z</dcterms:created>
  <dcterms:modified xsi:type="dcterms:W3CDTF">2023-10-03T08:00:00Z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